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3A37" w:rsidRDefault="00C43A37" w:rsidP="0096230F">
      <w:pPr>
        <w:spacing w:line="360" w:lineRule="auto"/>
        <w:jc w:val="center"/>
        <w:rPr>
          <w:noProof/>
        </w:rPr>
      </w:pPr>
      <w:bookmarkStart w:id="0" w:name="_GoBack"/>
      <w:bookmarkEnd w:id="0"/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C43A37" w:rsidRDefault="00C43A37" w:rsidP="0096230F">
      <w:pPr>
        <w:spacing w:line="360" w:lineRule="auto"/>
        <w:jc w:val="center"/>
        <w:rPr>
          <w:noProof/>
        </w:rPr>
      </w:pPr>
    </w:p>
    <w:p w:rsidR="00642BBA" w:rsidRPr="00722DC2" w:rsidRDefault="00642BBA" w:rsidP="00642BBA">
      <w:pPr>
        <w:bidi w:val="0"/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722DC2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תאריך: </w:t>
      </w:r>
      <w:r>
        <w:rPr>
          <w:rFonts w:ascii="Calibri" w:eastAsia="Calibri" w:hAnsi="Calibri" w:cs="David"/>
          <w:b/>
          <w:bCs/>
          <w:sz w:val="22"/>
          <w:szCs w:val="22"/>
          <w:rtl/>
        </w:rPr>
        <w:fldChar w:fldCharType="begin"/>
      </w:r>
      <w:r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>
        <w:rPr>
          <w:rFonts w:ascii="Calibri" w:eastAsia="Calibri" w:hAnsi="Calibri" w:cs="David" w:hint="cs"/>
          <w:b/>
          <w:bCs/>
          <w:sz w:val="22"/>
          <w:szCs w:val="22"/>
        </w:rPr>
        <w:instrText>CREATEDATE  \@ "d</w:instrText>
      </w:r>
      <w:r>
        <w:rPr>
          <w:rFonts w:ascii="Calibri" w:eastAsia="Calibri" w:hAnsi="Calibri" w:cs="David" w:hint="cs"/>
          <w:b/>
          <w:bCs/>
          <w:sz w:val="22"/>
          <w:szCs w:val="22"/>
          <w:rtl/>
        </w:rPr>
        <w:instrText xml:space="preserve"> ב</w:instrText>
      </w:r>
      <w:r>
        <w:rPr>
          <w:rFonts w:ascii="Calibri" w:eastAsia="Calibri" w:hAnsi="Calibri" w:cs="David" w:hint="cs"/>
          <w:b/>
          <w:bCs/>
          <w:sz w:val="22"/>
          <w:szCs w:val="22"/>
        </w:rPr>
        <w:instrText>MMMM yyyy" \h  \* MERGEFORMAT</w:instrText>
      </w:r>
      <w:r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>
        <w:rPr>
          <w:rFonts w:ascii="Calibri" w:eastAsia="Calibri" w:hAnsi="Calibri" w:cs="David"/>
          <w:b/>
          <w:bCs/>
          <w:sz w:val="22"/>
          <w:szCs w:val="22"/>
          <w:rtl/>
        </w:rPr>
        <w:fldChar w:fldCharType="separate"/>
      </w:r>
      <w:r>
        <w:rPr>
          <w:rFonts w:ascii="Calibri" w:eastAsia="Calibri" w:hAnsi="Calibri" w:cs="David"/>
          <w:b/>
          <w:bCs/>
          <w:noProof/>
          <w:sz w:val="22"/>
          <w:szCs w:val="22"/>
          <w:rtl/>
        </w:rPr>
        <w:t>‏</w:t>
      </w:r>
      <w:r>
        <w:rPr>
          <w:rFonts w:ascii="Calibri" w:eastAsia="Calibri" w:hAnsi="Calibri" w:cs="David" w:hint="cs"/>
          <w:b/>
          <w:bCs/>
          <w:noProof/>
          <w:sz w:val="22"/>
          <w:szCs w:val="22"/>
          <w:rtl/>
        </w:rPr>
        <w:t>י"א</w:t>
      </w:r>
      <w:r>
        <w:rPr>
          <w:rFonts w:ascii="Calibri" w:eastAsia="Calibri" w:hAnsi="Calibri" w:cs="David"/>
          <w:b/>
          <w:bCs/>
          <w:noProof/>
          <w:sz w:val="22"/>
          <w:szCs w:val="22"/>
          <w:rtl/>
        </w:rPr>
        <w:t>בתמוז תשע"ט</w:t>
      </w:r>
      <w:r>
        <w:rPr>
          <w:rFonts w:ascii="Calibri" w:eastAsia="Calibri" w:hAnsi="Calibri" w:cs="David"/>
          <w:b/>
          <w:bCs/>
          <w:sz w:val="22"/>
          <w:szCs w:val="22"/>
          <w:rtl/>
        </w:rPr>
        <w:fldChar w:fldCharType="end"/>
      </w:r>
      <w:r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, </w:t>
      </w:r>
      <w:r>
        <w:rPr>
          <w:rFonts w:ascii="Calibri" w:eastAsia="Calibri" w:hAnsi="Calibri" w:cs="David"/>
          <w:b/>
          <w:bCs/>
          <w:sz w:val="22"/>
          <w:szCs w:val="22"/>
          <w:rtl/>
        </w:rPr>
        <w:fldChar w:fldCharType="begin"/>
      </w:r>
      <w:r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>
        <w:rPr>
          <w:rFonts w:ascii="Calibri" w:eastAsia="Calibri" w:hAnsi="Calibri" w:cs="David" w:hint="cs"/>
          <w:b/>
          <w:bCs/>
          <w:sz w:val="22"/>
          <w:szCs w:val="22"/>
        </w:rPr>
        <w:instrText>CREATEDATE  \@ "d</w:instrText>
      </w:r>
      <w:r>
        <w:rPr>
          <w:rFonts w:ascii="Calibri" w:eastAsia="Calibri" w:hAnsi="Calibri" w:cs="David" w:hint="cs"/>
          <w:b/>
          <w:bCs/>
          <w:sz w:val="22"/>
          <w:szCs w:val="22"/>
          <w:rtl/>
        </w:rPr>
        <w:instrText xml:space="preserve"> ב</w:instrText>
      </w:r>
      <w:r>
        <w:rPr>
          <w:rFonts w:ascii="Calibri" w:eastAsia="Calibri" w:hAnsi="Calibri" w:cs="David" w:hint="cs"/>
          <w:b/>
          <w:bCs/>
          <w:sz w:val="22"/>
          <w:szCs w:val="22"/>
        </w:rPr>
        <w:instrText>MMMM yyyy"  \* MERGEFORMAT</w:instrText>
      </w:r>
      <w:r>
        <w:rPr>
          <w:rFonts w:ascii="Calibri" w:eastAsia="Calibri" w:hAnsi="Calibri" w:cs="David"/>
          <w:b/>
          <w:bCs/>
          <w:sz w:val="22"/>
          <w:szCs w:val="22"/>
          <w:rtl/>
        </w:rPr>
        <w:instrText xml:space="preserve"> </w:instrText>
      </w:r>
      <w:r>
        <w:rPr>
          <w:rFonts w:ascii="Calibri" w:eastAsia="Calibri" w:hAnsi="Calibri" w:cs="David"/>
          <w:b/>
          <w:bCs/>
          <w:sz w:val="22"/>
          <w:szCs w:val="22"/>
          <w:rtl/>
        </w:rPr>
        <w:fldChar w:fldCharType="separate"/>
      </w:r>
      <w:r>
        <w:rPr>
          <w:rFonts w:ascii="Calibri" w:eastAsia="Calibri" w:hAnsi="Calibri" w:cs="David"/>
          <w:b/>
          <w:bCs/>
          <w:noProof/>
          <w:sz w:val="22"/>
          <w:szCs w:val="22"/>
          <w:rtl/>
        </w:rPr>
        <w:t>‏1</w:t>
      </w:r>
      <w:r>
        <w:rPr>
          <w:rFonts w:ascii="Calibri" w:eastAsia="Calibri" w:hAnsi="Calibri" w:cs="David" w:hint="cs"/>
          <w:b/>
          <w:bCs/>
          <w:noProof/>
          <w:sz w:val="22"/>
          <w:szCs w:val="22"/>
          <w:rtl/>
        </w:rPr>
        <w:t>4</w:t>
      </w:r>
      <w:r>
        <w:rPr>
          <w:rFonts w:ascii="Calibri" w:eastAsia="Calibri" w:hAnsi="Calibri" w:cs="David"/>
          <w:b/>
          <w:bCs/>
          <w:noProof/>
          <w:sz w:val="22"/>
          <w:szCs w:val="22"/>
          <w:rtl/>
        </w:rPr>
        <w:t xml:space="preserve"> ביולי 2019</w:t>
      </w:r>
      <w:r>
        <w:rPr>
          <w:rFonts w:ascii="Calibri" w:eastAsia="Calibri" w:hAnsi="Calibri" w:cs="David"/>
          <w:b/>
          <w:bCs/>
          <w:sz w:val="22"/>
          <w:szCs w:val="22"/>
          <w:rtl/>
        </w:rPr>
        <w:fldChar w:fldCharType="end"/>
      </w:r>
    </w:p>
    <w:p w:rsidR="00642BBA" w:rsidRPr="0096230F" w:rsidRDefault="00642BBA" w:rsidP="00642BBA">
      <w:pPr>
        <w:bidi w:val="0"/>
        <w:spacing w:after="160" w:line="259" w:lineRule="auto"/>
        <w:rPr>
          <w:rFonts w:ascii="Calibri" w:eastAsia="Calibri" w:hAnsi="Calibri" w:cs="David"/>
          <w:sz w:val="22"/>
          <w:szCs w:val="22"/>
          <w:rtl/>
        </w:rPr>
      </w:pPr>
      <w:r>
        <w:rPr>
          <w:rFonts w:ascii="Calibri" w:eastAsia="Calibri" w:hAnsi="Calibri" w:cs="David" w:hint="cs"/>
          <w:sz w:val="22"/>
          <w:szCs w:val="22"/>
          <w:rtl/>
        </w:rPr>
        <w:t xml:space="preserve">סימוכין - </w:t>
      </w:r>
      <w:r>
        <w:rPr>
          <w:rFonts w:ascii="Calibri" w:eastAsia="Calibri" w:hAnsi="Calibri" w:cs="David"/>
          <w:sz w:val="22"/>
          <w:szCs w:val="22"/>
          <w:rtl/>
        </w:rPr>
        <w:fldChar w:fldCharType="begin"/>
      </w:r>
      <w:r>
        <w:rPr>
          <w:rFonts w:ascii="Calibri" w:eastAsia="Calibri" w:hAnsi="Calibri" w:cs="David"/>
          <w:sz w:val="22"/>
          <w:szCs w:val="22"/>
          <w:rtl/>
        </w:rPr>
        <w:instrText xml:space="preserve"> </w:instrText>
      </w:r>
      <w:r>
        <w:rPr>
          <w:rFonts w:ascii="Calibri" w:eastAsia="Calibri" w:hAnsi="Calibri" w:cs="David" w:hint="cs"/>
          <w:sz w:val="22"/>
          <w:szCs w:val="22"/>
        </w:rPr>
        <w:instrText>FILENAME   \* MERGEFORMAT</w:instrText>
      </w:r>
      <w:r>
        <w:rPr>
          <w:rFonts w:ascii="Calibri" w:eastAsia="Calibri" w:hAnsi="Calibri" w:cs="David"/>
          <w:sz w:val="22"/>
          <w:szCs w:val="22"/>
          <w:rtl/>
        </w:rPr>
        <w:instrText xml:space="preserve"> </w:instrText>
      </w:r>
      <w:r>
        <w:rPr>
          <w:rFonts w:ascii="Calibri" w:eastAsia="Calibri" w:hAnsi="Calibri" w:cs="David"/>
          <w:sz w:val="22"/>
          <w:szCs w:val="22"/>
          <w:rtl/>
        </w:rPr>
        <w:fldChar w:fldCharType="separate"/>
      </w:r>
      <w:r>
        <w:rPr>
          <w:rFonts w:ascii="Calibri" w:eastAsia="Calibri" w:hAnsi="Calibri" w:cs="David"/>
          <w:noProof/>
          <w:sz w:val="22"/>
          <w:szCs w:val="22"/>
          <w:rtl/>
        </w:rPr>
        <w:t>186976</w:t>
      </w:r>
      <w:r>
        <w:rPr>
          <w:rFonts w:ascii="Calibri" w:eastAsia="Calibri" w:hAnsi="Calibri" w:cs="David"/>
          <w:sz w:val="22"/>
          <w:szCs w:val="22"/>
          <w:rtl/>
        </w:rPr>
        <w:fldChar w:fldCharType="end"/>
      </w:r>
    </w:p>
    <w:p w:rsidR="0096230F" w:rsidRPr="00722DC2" w:rsidRDefault="00730132" w:rsidP="00422DAF">
      <w:pPr>
        <w:spacing w:after="160" w:line="259" w:lineRule="auto"/>
        <w:rPr>
          <w:rFonts w:ascii="Calibri" w:eastAsia="Calibri" w:hAnsi="Calibri" w:cs="David"/>
          <w:sz w:val="22"/>
          <w:szCs w:val="22"/>
          <w:rtl/>
        </w:rPr>
      </w:pP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  <w:r>
        <w:rPr>
          <w:rFonts w:ascii="Calibri" w:eastAsia="Calibri" w:hAnsi="Calibri" w:cs="David"/>
          <w:sz w:val="22"/>
          <w:szCs w:val="22"/>
          <w:rtl/>
        </w:rPr>
        <w:tab/>
      </w:r>
    </w:p>
    <w:p w:rsidR="005E41A2" w:rsidRDefault="005E41A2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fldChar w:fldCharType="begin"/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instrText xml:space="preserve"> </w:instrText>
      </w:r>
      <w:r>
        <w:rPr>
          <w:rFonts w:ascii="Calibri" w:eastAsia="Calibri" w:hAnsi="Calibri" w:cs="David" w:hint="cs"/>
          <w:b/>
          <w:bCs/>
          <w:sz w:val="22"/>
          <w:szCs w:val="22"/>
          <w:u w:val="single"/>
        </w:rPr>
        <w:instrText>TITLE   \* MERGEFORMAT</w:instrText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instrText xml:space="preserve"> </w:instrText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fldChar w:fldCharType="separate"/>
      </w:r>
      <w:r w:rsidR="00642BBA"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t>סיכום פגישת עבודה וועדת ביטחון בני ראם בנוגע לשיטת אבטחה ואמצעים טכנולוגיים</w:t>
      </w:r>
      <w:r>
        <w:rPr>
          <w:rFonts w:ascii="Calibri" w:eastAsia="Calibri" w:hAnsi="Calibri" w:cs="David"/>
          <w:b/>
          <w:bCs/>
          <w:sz w:val="22"/>
          <w:szCs w:val="22"/>
          <w:u w:val="single"/>
          <w:rtl/>
        </w:rPr>
        <w:fldChar w:fldCharType="end"/>
      </w:r>
    </w:p>
    <w:p w:rsidR="0096230F" w:rsidRDefault="0096230F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722DC2"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נוכחים: </w:t>
      </w:r>
    </w:p>
    <w:p w:rsidR="00642BBA" w:rsidRDefault="00642BBA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>
        <w:rPr>
          <w:rFonts w:ascii="Calibri" w:eastAsia="Calibri" w:hAnsi="Calibri" w:cs="David" w:hint="cs"/>
          <w:b/>
          <w:bCs/>
          <w:sz w:val="22"/>
          <w:szCs w:val="22"/>
          <w:rtl/>
        </w:rPr>
        <w:t>דני וינברגר יו"ר בני ראם</w:t>
      </w:r>
    </w:p>
    <w:p w:rsidR="00642BBA" w:rsidRDefault="00642BBA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>
        <w:rPr>
          <w:rFonts w:ascii="Calibri" w:eastAsia="Calibri" w:hAnsi="Calibri" w:cs="David" w:hint="cs"/>
          <w:b/>
          <w:bCs/>
          <w:sz w:val="22"/>
          <w:szCs w:val="22"/>
          <w:rtl/>
        </w:rPr>
        <w:t>גיל גבעתי וועדת ביטחון</w:t>
      </w:r>
    </w:p>
    <w:p w:rsidR="00642BBA" w:rsidRDefault="00642BBA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>
        <w:rPr>
          <w:rFonts w:ascii="Calibri" w:eastAsia="Calibri" w:hAnsi="Calibri" w:cs="David" w:hint="cs"/>
          <w:b/>
          <w:bCs/>
          <w:sz w:val="22"/>
          <w:szCs w:val="22"/>
          <w:rtl/>
        </w:rPr>
        <w:t>איתמר הידלסהיימר בני ראם</w:t>
      </w:r>
    </w:p>
    <w:p w:rsidR="00642BBA" w:rsidRDefault="00642BBA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>
        <w:rPr>
          <w:rFonts w:ascii="Calibri" w:eastAsia="Calibri" w:hAnsi="Calibri" w:cs="David" w:hint="cs"/>
          <w:b/>
          <w:bCs/>
          <w:sz w:val="22"/>
          <w:szCs w:val="22"/>
          <w:rtl/>
        </w:rPr>
        <w:t xml:space="preserve">חגי שררה קב"ט </w:t>
      </w:r>
    </w:p>
    <w:p w:rsidR="0096230F" w:rsidRPr="00722DC2" w:rsidRDefault="0096230F" w:rsidP="0096230F">
      <w:pPr>
        <w:spacing w:after="160" w:line="259" w:lineRule="auto"/>
        <w:jc w:val="right"/>
        <w:rPr>
          <w:rFonts w:ascii="Calibri" w:eastAsia="Calibri" w:hAnsi="Calibri" w:cs="David"/>
          <w:b/>
          <w:bCs/>
          <w:rtl/>
        </w:rPr>
      </w:pPr>
      <w:r w:rsidRPr="00722DC2">
        <w:rPr>
          <w:rFonts w:ascii="Calibri" w:eastAsia="Calibri" w:hAnsi="Calibri" w:cs="David" w:hint="cs"/>
          <w:b/>
          <w:bCs/>
          <w:rtl/>
        </w:rPr>
        <w:t xml:space="preserve">רשמ/ה: </w:t>
      </w:r>
      <w:r w:rsidR="00642BBA">
        <w:rPr>
          <w:rFonts w:ascii="Calibri" w:eastAsia="Calibri" w:hAnsi="Calibri" w:cs="David" w:hint="cs"/>
          <w:b/>
          <w:bCs/>
          <w:rtl/>
        </w:rPr>
        <w:t>ריקי</w:t>
      </w:r>
    </w:p>
    <w:p w:rsidR="0096230F" w:rsidRPr="00722DC2" w:rsidRDefault="0096230F" w:rsidP="0096230F">
      <w:pPr>
        <w:spacing w:after="160" w:line="259" w:lineRule="auto"/>
        <w:rPr>
          <w:rFonts w:ascii="Calibri" w:eastAsia="Calibri" w:hAnsi="Calibri" w:cs="David"/>
          <w:b/>
          <w:bCs/>
          <w:sz w:val="22"/>
          <w:szCs w:val="22"/>
          <w:rtl/>
        </w:rPr>
      </w:pPr>
      <w:r w:rsidRPr="00722DC2">
        <w:rPr>
          <w:rFonts w:ascii="Calibri" w:eastAsia="Calibri" w:hAnsi="Calibri" w:cs="David" w:hint="cs"/>
          <w:b/>
          <w:bCs/>
          <w:sz w:val="22"/>
          <w:szCs w:val="22"/>
          <w:rtl/>
        </w:rPr>
        <w:t>רשימת משימות:</w:t>
      </w:r>
    </w:p>
    <w:tbl>
      <w:tblPr>
        <w:tblStyle w:val="4-3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33"/>
        <w:gridCol w:w="2835"/>
        <w:gridCol w:w="3828"/>
      </w:tblGrid>
      <w:tr w:rsidR="00BD201D" w:rsidRPr="007A49B5" w:rsidTr="009C617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vAlign w:val="bottom"/>
          </w:tcPr>
          <w:p w:rsidR="00BD201D" w:rsidRPr="00AF3F1B" w:rsidRDefault="00BD201D" w:rsidP="00422DAF">
            <w:pPr>
              <w:jc w:val="center"/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  <w:p w:rsidR="007A49B5" w:rsidRPr="00AF3F1B" w:rsidRDefault="00422DAF" w:rsidP="00422DAF">
            <w:pPr>
              <w:jc w:val="center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נושא</w:t>
            </w:r>
          </w:p>
        </w:tc>
        <w:tc>
          <w:tcPr>
            <w:tcW w:w="2835" w:type="dxa"/>
            <w:vAlign w:val="bottom"/>
          </w:tcPr>
          <w:p w:rsidR="00BD201D" w:rsidRPr="00AF3F1B" w:rsidRDefault="00422DAF" w:rsidP="00422D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פרטים</w:t>
            </w:r>
          </w:p>
        </w:tc>
        <w:tc>
          <w:tcPr>
            <w:tcW w:w="3828" w:type="dxa"/>
            <w:vAlign w:val="bottom"/>
          </w:tcPr>
          <w:p w:rsidR="00BD201D" w:rsidRPr="00AF3F1B" w:rsidRDefault="00422DAF" w:rsidP="00422DA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אחריות/לו"ז</w:t>
            </w:r>
          </w:p>
        </w:tc>
      </w:tr>
      <w:tr w:rsidR="002E48E9" w:rsidRPr="007A49B5" w:rsidTr="009C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vAlign w:val="center"/>
          </w:tcPr>
          <w:p w:rsidR="002E48E9" w:rsidRPr="00AF3F1B" w:rsidRDefault="002E48E9" w:rsidP="002E48E9">
            <w:pPr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חגי</w:t>
            </w:r>
          </w:p>
        </w:tc>
        <w:tc>
          <w:tcPr>
            <w:tcW w:w="2835" w:type="dxa"/>
            <w:vAlign w:val="center"/>
          </w:tcPr>
          <w:p w:rsidR="002E48E9" w:rsidRDefault="002E48E9" w:rsidP="002E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הוגשה תפיסת הפעלה והצגת האמצעים שאושרו לביצוע.</w:t>
            </w:r>
          </w:p>
        </w:tc>
        <w:tc>
          <w:tcPr>
            <w:tcW w:w="3828" w:type="dxa"/>
            <w:vAlign w:val="center"/>
          </w:tcPr>
          <w:p w:rsidR="002E48E9" w:rsidRDefault="002E48E9" w:rsidP="002E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בכניסות בהיקפי ובפנים יישובי.</w:t>
            </w:r>
          </w:p>
        </w:tc>
      </w:tr>
      <w:tr w:rsidR="00BD201D" w:rsidRPr="007A49B5" w:rsidTr="009C61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vAlign w:val="center"/>
          </w:tcPr>
          <w:p w:rsidR="00BD201D" w:rsidRPr="00AF3F1B" w:rsidRDefault="00BD201D" w:rsidP="002E48E9">
            <w:pPr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  <w:p w:rsidR="007A49B5" w:rsidRPr="00AF3F1B" w:rsidRDefault="00642BBA" w:rsidP="002E48E9">
            <w:pPr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הועלה בקשות</w:t>
            </w:r>
          </w:p>
        </w:tc>
        <w:tc>
          <w:tcPr>
            <w:tcW w:w="2835" w:type="dxa"/>
            <w:vAlign w:val="center"/>
          </w:tcPr>
          <w:p w:rsidR="00BD201D" w:rsidRPr="00AF3F1B" w:rsidRDefault="00642BBA" w:rsidP="002E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קלינט בש"ג </w:t>
            </w:r>
          </w:p>
        </w:tc>
        <w:tc>
          <w:tcPr>
            <w:tcW w:w="3828" w:type="dxa"/>
            <w:vAlign w:val="center"/>
          </w:tcPr>
          <w:p w:rsidR="00BD201D" w:rsidRPr="00AF3F1B" w:rsidRDefault="002E48E9" w:rsidP="002E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כדי שהשומר יוכל לצפות בלילה במצלמות פנים יישוביות</w:t>
            </w:r>
          </w:p>
        </w:tc>
      </w:tr>
      <w:tr w:rsidR="00BD201D" w:rsidRPr="007A49B5" w:rsidTr="009C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vAlign w:val="center"/>
          </w:tcPr>
          <w:p w:rsidR="00BD201D" w:rsidRPr="00AF3F1B" w:rsidRDefault="00BD201D" w:rsidP="002E48E9">
            <w:pPr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  <w:p w:rsidR="007A49B5" w:rsidRPr="00AF3F1B" w:rsidRDefault="007A49B5" w:rsidP="002E48E9">
            <w:pPr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2835" w:type="dxa"/>
            <w:vAlign w:val="center"/>
          </w:tcPr>
          <w:p w:rsidR="00BD201D" w:rsidRPr="00AF3F1B" w:rsidRDefault="00642BBA" w:rsidP="002E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קלינט למזכירות </w:t>
            </w:r>
            <w:r w:rsidR="002E48E9">
              <w:rPr>
                <w:rFonts w:ascii="Bookman Old Style" w:hAnsi="Bookman Old Style" w:cs="David" w:hint="cs"/>
                <w:sz w:val="22"/>
                <w:szCs w:val="22"/>
                <w:rtl/>
              </w:rPr>
              <w:t>ה</w:t>
            </w: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יישוב</w:t>
            </w:r>
            <w:r w:rsidR="002E48E9"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</w:t>
            </w: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+</w:t>
            </w:r>
            <w:r w:rsidR="002E48E9"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</w:t>
            </w: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צח"י </w:t>
            </w:r>
          </w:p>
        </w:tc>
        <w:tc>
          <w:tcPr>
            <w:tcW w:w="3828" w:type="dxa"/>
            <w:vAlign w:val="center"/>
          </w:tcPr>
          <w:p w:rsidR="00BD201D" w:rsidRPr="00AF3F1B" w:rsidRDefault="002E48E9" w:rsidP="002E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כדי שיוכלו גם הם לצפות במצלמות</w:t>
            </w:r>
          </w:p>
        </w:tc>
      </w:tr>
      <w:tr w:rsidR="00BD201D" w:rsidRPr="007A49B5" w:rsidTr="009C617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vAlign w:val="center"/>
          </w:tcPr>
          <w:p w:rsidR="00BD201D" w:rsidRPr="00642BBA" w:rsidRDefault="00642BBA" w:rsidP="002E48E9">
            <w:pPr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איתמר</w:t>
            </w:r>
          </w:p>
          <w:p w:rsidR="007A49B5" w:rsidRPr="00AF3F1B" w:rsidRDefault="007A49B5" w:rsidP="002E48E9">
            <w:pPr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</w:p>
        </w:tc>
        <w:tc>
          <w:tcPr>
            <w:tcW w:w="2835" w:type="dxa"/>
            <w:vAlign w:val="center"/>
          </w:tcPr>
          <w:p w:rsidR="00BD201D" w:rsidRDefault="00642BBA" w:rsidP="002E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בנוגע לתפיסת ההפעלה איתמר </w:t>
            </w:r>
            <w:r w:rsidR="002E48E9"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טען לחברים, כי </w:t>
            </w: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אי אפשר להפעיל את המערך בפחות מ-3 סיירים בלילה.</w:t>
            </w:r>
          </w:p>
          <w:p w:rsidR="00642BBA" w:rsidRDefault="00642BBA" w:rsidP="002E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סי</w:t>
            </w:r>
            <w:r w:rsidR="002E48E9">
              <w:rPr>
                <w:rFonts w:ascii="Bookman Old Style" w:hAnsi="Bookman Old Style" w:cs="David" w:hint="cs"/>
                <w:sz w:val="22"/>
                <w:szCs w:val="22"/>
                <w:rtl/>
              </w:rPr>
              <w:t>י</w:t>
            </w: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ר 1 לנצר</w:t>
            </w:r>
            <w:r w:rsidR="002E48E9"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</w:t>
            </w: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חזני ויסודות. </w:t>
            </w:r>
          </w:p>
          <w:p w:rsidR="00642BBA" w:rsidRDefault="00642BBA" w:rsidP="002E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סי</w:t>
            </w:r>
            <w:r w:rsidR="002E48E9">
              <w:rPr>
                <w:rFonts w:ascii="Bookman Old Style" w:hAnsi="Bookman Old Style" w:cs="David" w:hint="cs"/>
                <w:sz w:val="22"/>
                <w:szCs w:val="22"/>
                <w:rtl/>
              </w:rPr>
              <w:t>י</w:t>
            </w: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ר 2 יד בנימין ובית חלקיה</w:t>
            </w:r>
          </w:p>
          <w:p w:rsidR="00642BBA" w:rsidRPr="00AF3F1B" w:rsidRDefault="00642BBA" w:rsidP="002E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סי</w:t>
            </w:r>
            <w:r w:rsidR="002E48E9">
              <w:rPr>
                <w:rFonts w:ascii="Bookman Old Style" w:hAnsi="Bookman Old Style" w:cs="David" w:hint="cs"/>
                <w:sz w:val="22"/>
                <w:szCs w:val="22"/>
                <w:rtl/>
              </w:rPr>
              <w:t>י</w:t>
            </w: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ר 3 לחפץ חיים גני טל ובני ראם</w:t>
            </w:r>
          </w:p>
        </w:tc>
        <w:tc>
          <w:tcPr>
            <w:tcW w:w="3828" w:type="dxa"/>
            <w:vAlign w:val="center"/>
          </w:tcPr>
          <w:p w:rsidR="00BD201D" w:rsidRDefault="00642BBA" w:rsidP="002E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כיום המושב מקבל 8 שעות סייר</w:t>
            </w:r>
            <w:r w:rsidR="002E48E9">
              <w:rPr>
                <w:rFonts w:ascii="Bookman Old Style" w:hAnsi="Bookman Old Style" w:cs="David" w:hint="cs"/>
                <w:sz w:val="22"/>
                <w:szCs w:val="22"/>
                <w:rtl/>
              </w:rPr>
              <w:t>,</w:t>
            </w:r>
          </w:p>
          <w:p w:rsidR="002E48E9" w:rsidRDefault="002E48E9" w:rsidP="002E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יש יתרונות וחסרונות לכל שיטה</w:t>
            </w:r>
          </w:p>
          <w:p w:rsidR="002E48E9" w:rsidRDefault="002E48E9" w:rsidP="002E48E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היתרון בשיטה החדשה:</w:t>
            </w:r>
          </w:p>
          <w:p w:rsidR="002E48E9" w:rsidRPr="00AF3F1B" w:rsidRDefault="002E48E9" w:rsidP="009C617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 xml:space="preserve"> </w:t>
            </w:r>
          </w:p>
        </w:tc>
      </w:tr>
      <w:tr w:rsidR="002E48E9" w:rsidRPr="007A49B5" w:rsidTr="009C617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33" w:type="dxa"/>
            <w:vAlign w:val="center"/>
          </w:tcPr>
          <w:p w:rsidR="002E48E9" w:rsidRDefault="002E48E9" w:rsidP="002E48E9">
            <w:pPr>
              <w:rPr>
                <w:rFonts w:ascii="Bookman Old Style" w:hAnsi="Bookman Old Style" w:cs="David"/>
                <w:b w:val="0"/>
                <w:bCs w:val="0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b w:val="0"/>
                <w:bCs w:val="0"/>
                <w:sz w:val="22"/>
                <w:szCs w:val="22"/>
                <w:rtl/>
              </w:rPr>
              <w:t>חגי</w:t>
            </w:r>
          </w:p>
        </w:tc>
        <w:tc>
          <w:tcPr>
            <w:tcW w:w="2835" w:type="dxa"/>
            <w:vAlign w:val="center"/>
          </w:tcPr>
          <w:p w:rsidR="00ED67EC" w:rsidRDefault="00ED67EC" w:rsidP="00ED67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האבטחה היא 24/7</w:t>
            </w:r>
          </w:p>
          <w:p w:rsidR="002E48E9" w:rsidRDefault="00ED67EC" w:rsidP="00ED67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  <w:r>
              <w:rPr>
                <w:rFonts w:ascii="Bookman Old Style" w:hAnsi="Bookman Old Style" w:cs="David" w:hint="cs"/>
                <w:sz w:val="22"/>
                <w:szCs w:val="22"/>
                <w:rtl/>
              </w:rPr>
              <w:t>מגובה באמצעים טכנולוגיים +מוקדן, עם זאת -מבלי לפגוע בתעריף ניתן להוסיף סייר נוסף מצריך אישור.</w:t>
            </w:r>
          </w:p>
        </w:tc>
        <w:tc>
          <w:tcPr>
            <w:tcW w:w="3828" w:type="dxa"/>
            <w:vAlign w:val="center"/>
          </w:tcPr>
          <w:p w:rsidR="002E48E9" w:rsidRDefault="002E48E9" w:rsidP="002E48E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Bookman Old Style" w:hAnsi="Bookman Old Style" w:cs="David"/>
                <w:sz w:val="22"/>
                <w:szCs w:val="22"/>
                <w:rtl/>
              </w:rPr>
            </w:pPr>
          </w:p>
        </w:tc>
      </w:tr>
    </w:tbl>
    <w:p w:rsidR="0096230F" w:rsidRPr="008F5EDE" w:rsidRDefault="0096230F" w:rsidP="0096230F">
      <w:pPr>
        <w:rPr>
          <w:rFonts w:ascii="Bookman Old Style" w:hAnsi="Bookman Old Style" w:cs="Guttman Adii-Light"/>
          <w:sz w:val="22"/>
          <w:szCs w:val="22"/>
          <w:rtl/>
        </w:rPr>
      </w:pPr>
    </w:p>
    <w:p w:rsidR="0096230F" w:rsidRPr="00AF3F1B" w:rsidRDefault="00422DAF" w:rsidP="0096230F">
      <w:pPr>
        <w:rPr>
          <w:rFonts w:ascii="Bookman Old Style" w:hAnsi="Bookman Old Style" w:cs="David"/>
          <w:sz w:val="22"/>
          <w:szCs w:val="22"/>
          <w:rtl/>
        </w:rPr>
      </w:pPr>
      <w:r>
        <w:rPr>
          <w:rFonts w:ascii="Bookman Old Style" w:hAnsi="Bookman Old Style" w:cs="David" w:hint="cs"/>
          <w:sz w:val="22"/>
          <w:szCs w:val="22"/>
          <w:rtl/>
        </w:rPr>
        <w:t>העתק: נוכחים, אלי</w:t>
      </w:r>
    </w:p>
    <w:p w:rsidR="0096230F" w:rsidRPr="00AF3F1B" w:rsidRDefault="0096230F" w:rsidP="0096230F">
      <w:pPr>
        <w:rPr>
          <w:rFonts w:ascii="Bookman Old Style" w:hAnsi="Bookman Old Style" w:cs="David"/>
          <w:sz w:val="22"/>
          <w:szCs w:val="22"/>
          <w:rtl/>
        </w:rPr>
      </w:pPr>
    </w:p>
    <w:p w:rsidR="00D82FA0" w:rsidRPr="00AF3F1B" w:rsidRDefault="00D82FA0" w:rsidP="00621A86">
      <w:pPr>
        <w:rPr>
          <w:rFonts w:ascii="Bookman Old Style" w:hAnsi="Bookman Old Style" w:cs="David"/>
          <w:sz w:val="22"/>
          <w:szCs w:val="22"/>
          <w:rtl/>
        </w:rPr>
      </w:pPr>
    </w:p>
    <w:sectPr w:rsidR="00D82FA0" w:rsidRPr="00AF3F1B" w:rsidSect="008F5EDE">
      <w:headerReference w:type="default" r:id="rId8"/>
      <w:footerReference w:type="default" r:id="rId9"/>
      <w:pgSz w:w="11906" w:h="16838"/>
      <w:pgMar w:top="1440" w:right="1800" w:bottom="1440" w:left="1800" w:header="720" w:footer="1361" w:gutter="0"/>
      <w:cols w:space="720"/>
      <w:bidi/>
      <w:rtlGutter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304C" w:rsidRDefault="0078304C">
      <w:r>
        <w:separator/>
      </w:r>
    </w:p>
  </w:endnote>
  <w:endnote w:type="continuationSeparator" w:id="0">
    <w:p w:rsidR="0078304C" w:rsidRDefault="007830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riam">
    <w:panose1 w:val="020B0502050101010101"/>
    <w:charset w:val="00"/>
    <w:family w:val="swiss"/>
    <w:pitch w:val="variable"/>
    <w:sig w:usb0="00000803" w:usb1="00000000" w:usb2="00000000" w:usb3="00000000" w:csb0="00000021" w:csb1="00000000"/>
  </w:font>
  <w:font w:name="Narkisim">
    <w:panose1 w:val="020E05020501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Guttman Adii-Light">
    <w:altName w:val="Segoe UI Semilight"/>
    <w:charset w:val="B1"/>
    <w:family w:val="auto"/>
    <w:pitch w:val="variable"/>
    <w:sig w:usb0="00000800" w:usb1="4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F48" w:rsidRDefault="009C6174" w:rsidP="00AF1249">
    <w:pPr>
      <w:pStyle w:val="a5"/>
      <w:rPr>
        <w:rFonts w:cs="David"/>
        <w:sz w:val="28"/>
        <w:szCs w:val="28"/>
        <w:rtl/>
      </w:rPr>
    </w:pPr>
    <w:r>
      <w:rPr>
        <w:noProof/>
      </w:rPr>
      <w:drawing>
        <wp:anchor distT="0" distB="0" distL="114300" distR="114300" simplePos="0" relativeHeight="251662336" behindDoc="0" locked="0" layoutInCell="1" allowOverlap="1" wp14:anchorId="27EB6C9C" wp14:editId="0DB2764A">
          <wp:simplePos x="0" y="0"/>
          <wp:positionH relativeFrom="margin">
            <wp:align>left</wp:align>
          </wp:positionH>
          <wp:positionV relativeFrom="paragraph">
            <wp:posOffset>73253</wp:posOffset>
          </wp:positionV>
          <wp:extent cx="5116530" cy="1102082"/>
          <wp:effectExtent l="0" t="0" r="0" b="317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16530" cy="11020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C4049" w:rsidRDefault="007C4049">
    <w:pPr>
      <w:pStyle w:val="a5"/>
      <w:rPr>
        <w:rtl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304C" w:rsidRDefault="0078304C">
      <w:r>
        <w:separator/>
      </w:r>
    </w:p>
  </w:footnote>
  <w:footnote w:type="continuationSeparator" w:id="0">
    <w:p w:rsidR="0078304C" w:rsidRDefault="0078304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0CE5" w:rsidRDefault="006556D6" w:rsidP="00D30CE5">
    <w:pPr>
      <w:pStyle w:val="a4"/>
      <w:tabs>
        <w:tab w:val="clear" w:pos="4153"/>
        <w:tab w:val="clear" w:pos="8306"/>
        <w:tab w:val="left" w:pos="8304"/>
      </w:tabs>
      <w:rPr>
        <w:rFonts w:cs="David"/>
        <w:sz w:val="22"/>
        <w:szCs w:val="22"/>
        <w:rtl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9404F7D" wp14:editId="13365DE8">
          <wp:simplePos x="0" y="0"/>
          <wp:positionH relativeFrom="column">
            <wp:posOffset>1818005</wp:posOffset>
          </wp:positionH>
          <wp:positionV relativeFrom="paragraph">
            <wp:posOffset>9687</wp:posOffset>
          </wp:positionV>
          <wp:extent cx="1337310" cy="1337310"/>
          <wp:effectExtent l="0" t="0" r="0" b="0"/>
          <wp:wrapSquare wrapText="bothSides"/>
          <wp:docPr id="1" name="תמונה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תמונה 2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37310" cy="1337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30CE5" w:rsidRDefault="00D30CE5" w:rsidP="00D30CE5">
    <w:pPr>
      <w:pStyle w:val="a4"/>
      <w:tabs>
        <w:tab w:val="clear" w:pos="4153"/>
        <w:tab w:val="clear" w:pos="8306"/>
        <w:tab w:val="left" w:pos="8304"/>
      </w:tabs>
      <w:rPr>
        <w:rFonts w:cs="David"/>
        <w:sz w:val="22"/>
        <w:szCs w:val="22"/>
        <w:rtl/>
      </w:rPr>
    </w:pPr>
  </w:p>
  <w:p w:rsidR="007C4049" w:rsidRPr="00D30CE5" w:rsidRDefault="00D30CE5" w:rsidP="00D30CE5">
    <w:pPr>
      <w:pStyle w:val="a4"/>
      <w:tabs>
        <w:tab w:val="clear" w:pos="4153"/>
        <w:tab w:val="clear" w:pos="8306"/>
        <w:tab w:val="left" w:pos="8304"/>
      </w:tabs>
      <w:rPr>
        <w:rFonts w:cs="David"/>
        <w:sz w:val="22"/>
        <w:szCs w:val="22"/>
        <w:rtl/>
      </w:rPr>
    </w:pPr>
    <w:r w:rsidRPr="00D30CE5">
      <w:rPr>
        <w:rFonts w:cs="David" w:hint="cs"/>
        <w:sz w:val="22"/>
        <w:szCs w:val="22"/>
        <w:rtl/>
      </w:rPr>
      <w:t>ב"ה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103BD2"/>
    <w:multiLevelType w:val="hybridMultilevel"/>
    <w:tmpl w:val="4BAEA00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C501F0"/>
    <w:multiLevelType w:val="hybridMultilevel"/>
    <w:tmpl w:val="2200CA8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304C"/>
    <w:rsid w:val="000147CC"/>
    <w:rsid w:val="00015502"/>
    <w:rsid w:val="00027DF4"/>
    <w:rsid w:val="00041C93"/>
    <w:rsid w:val="00071C2D"/>
    <w:rsid w:val="000E1A30"/>
    <w:rsid w:val="00144ABF"/>
    <w:rsid w:val="00162F48"/>
    <w:rsid w:val="001678E2"/>
    <w:rsid w:val="00187B81"/>
    <w:rsid w:val="0019374D"/>
    <w:rsid w:val="001D51FA"/>
    <w:rsid w:val="001E783D"/>
    <w:rsid w:val="001F04CF"/>
    <w:rsid w:val="00205FA5"/>
    <w:rsid w:val="002919B3"/>
    <w:rsid w:val="002C330F"/>
    <w:rsid w:val="002E48E9"/>
    <w:rsid w:val="002E7F42"/>
    <w:rsid w:val="003041E6"/>
    <w:rsid w:val="00324913"/>
    <w:rsid w:val="0033621C"/>
    <w:rsid w:val="00342D2F"/>
    <w:rsid w:val="00371ED0"/>
    <w:rsid w:val="00386FC0"/>
    <w:rsid w:val="003A1E36"/>
    <w:rsid w:val="003C42CD"/>
    <w:rsid w:val="003C5092"/>
    <w:rsid w:val="003F65AF"/>
    <w:rsid w:val="00422DAF"/>
    <w:rsid w:val="004531C3"/>
    <w:rsid w:val="004729A0"/>
    <w:rsid w:val="0047653D"/>
    <w:rsid w:val="00481488"/>
    <w:rsid w:val="0048210B"/>
    <w:rsid w:val="0048224A"/>
    <w:rsid w:val="004A2980"/>
    <w:rsid w:val="004B3924"/>
    <w:rsid w:val="004F5E18"/>
    <w:rsid w:val="005002C3"/>
    <w:rsid w:val="00500B89"/>
    <w:rsid w:val="00501E6C"/>
    <w:rsid w:val="00581309"/>
    <w:rsid w:val="005A25A1"/>
    <w:rsid w:val="005D620A"/>
    <w:rsid w:val="005E16D1"/>
    <w:rsid w:val="005E41A2"/>
    <w:rsid w:val="005E621B"/>
    <w:rsid w:val="00621A86"/>
    <w:rsid w:val="00631AB0"/>
    <w:rsid w:val="00632E9B"/>
    <w:rsid w:val="00635E03"/>
    <w:rsid w:val="00642BBA"/>
    <w:rsid w:val="006556D6"/>
    <w:rsid w:val="00671C57"/>
    <w:rsid w:val="007124FA"/>
    <w:rsid w:val="00725680"/>
    <w:rsid w:val="00730132"/>
    <w:rsid w:val="00745776"/>
    <w:rsid w:val="0078304C"/>
    <w:rsid w:val="007A49B5"/>
    <w:rsid w:val="007B014E"/>
    <w:rsid w:val="007C4049"/>
    <w:rsid w:val="007E254F"/>
    <w:rsid w:val="007F685C"/>
    <w:rsid w:val="008157E7"/>
    <w:rsid w:val="00846BEC"/>
    <w:rsid w:val="00852ED8"/>
    <w:rsid w:val="00875526"/>
    <w:rsid w:val="008833B0"/>
    <w:rsid w:val="008A02FB"/>
    <w:rsid w:val="008B666C"/>
    <w:rsid w:val="008D11DC"/>
    <w:rsid w:val="008E6A98"/>
    <w:rsid w:val="008F0B46"/>
    <w:rsid w:val="008F1DB2"/>
    <w:rsid w:val="008F5EDE"/>
    <w:rsid w:val="00915C9F"/>
    <w:rsid w:val="0096230F"/>
    <w:rsid w:val="009B2165"/>
    <w:rsid w:val="009B5C54"/>
    <w:rsid w:val="009C6174"/>
    <w:rsid w:val="009D1994"/>
    <w:rsid w:val="00A17FA9"/>
    <w:rsid w:val="00A26E35"/>
    <w:rsid w:val="00A4099C"/>
    <w:rsid w:val="00A63B9E"/>
    <w:rsid w:val="00A75A84"/>
    <w:rsid w:val="00AA0710"/>
    <w:rsid w:val="00AA3173"/>
    <w:rsid w:val="00AF1249"/>
    <w:rsid w:val="00AF3F1B"/>
    <w:rsid w:val="00AF7173"/>
    <w:rsid w:val="00B11030"/>
    <w:rsid w:val="00B16255"/>
    <w:rsid w:val="00B252D0"/>
    <w:rsid w:val="00B61379"/>
    <w:rsid w:val="00B66864"/>
    <w:rsid w:val="00B70575"/>
    <w:rsid w:val="00BC7130"/>
    <w:rsid w:val="00BD201D"/>
    <w:rsid w:val="00BD49BA"/>
    <w:rsid w:val="00C11C57"/>
    <w:rsid w:val="00C15285"/>
    <w:rsid w:val="00C21FF5"/>
    <w:rsid w:val="00C3285D"/>
    <w:rsid w:val="00C43A37"/>
    <w:rsid w:val="00C61DDA"/>
    <w:rsid w:val="00C65741"/>
    <w:rsid w:val="00C82F0F"/>
    <w:rsid w:val="00CA0D58"/>
    <w:rsid w:val="00CD00E7"/>
    <w:rsid w:val="00D30CE5"/>
    <w:rsid w:val="00D3512C"/>
    <w:rsid w:val="00D431B5"/>
    <w:rsid w:val="00D63D29"/>
    <w:rsid w:val="00D72B75"/>
    <w:rsid w:val="00D8185E"/>
    <w:rsid w:val="00D82FA0"/>
    <w:rsid w:val="00DD2352"/>
    <w:rsid w:val="00E05BD2"/>
    <w:rsid w:val="00E1072A"/>
    <w:rsid w:val="00E27030"/>
    <w:rsid w:val="00E31DCE"/>
    <w:rsid w:val="00E36922"/>
    <w:rsid w:val="00E42428"/>
    <w:rsid w:val="00E540C2"/>
    <w:rsid w:val="00E56400"/>
    <w:rsid w:val="00E6266F"/>
    <w:rsid w:val="00E74660"/>
    <w:rsid w:val="00EB4D4C"/>
    <w:rsid w:val="00ED67EC"/>
    <w:rsid w:val="00ED7016"/>
    <w:rsid w:val="00F03923"/>
    <w:rsid w:val="00F05AD9"/>
    <w:rsid w:val="00F10EF5"/>
    <w:rsid w:val="00F21F04"/>
    <w:rsid w:val="00F26E75"/>
    <w:rsid w:val="00F62FA5"/>
    <w:rsid w:val="00F63416"/>
    <w:rsid w:val="00F7275C"/>
    <w:rsid w:val="00FA31EB"/>
    <w:rsid w:val="00FA7DE2"/>
    <w:rsid w:val="00FF3B53"/>
    <w:rsid w:val="00FF6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."/>
  <w:listSeparator w:val=","/>
  <w15:docId w15:val="{80759EA9-9F3B-4F56-B4AD-80EA0C89C5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Miriam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paragraph" w:styleId="1">
    <w:name w:val="heading 1"/>
    <w:basedOn w:val="a"/>
    <w:next w:val="a"/>
    <w:qFormat/>
    <w:pPr>
      <w:keepNext/>
      <w:outlineLvl w:val="0"/>
    </w:pPr>
    <w:rPr>
      <w:rFonts w:cs="Narkisim"/>
      <w:b/>
      <w:bCs/>
      <w:szCs w:val="36"/>
      <w:u w:val="single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cs="Narkisim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pPr>
      <w:jc w:val="center"/>
    </w:pPr>
    <w:rPr>
      <w:b/>
      <w:bCs/>
    </w:rPr>
  </w:style>
  <w:style w:type="paragraph" w:styleId="a4">
    <w:name w:val="header"/>
    <w:basedOn w:val="a"/>
    <w:rsid w:val="003A1E36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3A1E36"/>
    <w:pPr>
      <w:tabs>
        <w:tab w:val="center" w:pos="4153"/>
        <w:tab w:val="right" w:pos="8306"/>
      </w:tabs>
    </w:pPr>
  </w:style>
  <w:style w:type="character" w:styleId="Hyperlink">
    <w:name w:val="Hyperlink"/>
    <w:rsid w:val="009B2165"/>
    <w:rPr>
      <w:color w:val="0000FF"/>
      <w:u w:val="single"/>
    </w:rPr>
  </w:style>
  <w:style w:type="paragraph" w:styleId="a6">
    <w:name w:val="Balloon Text"/>
    <w:basedOn w:val="a"/>
    <w:link w:val="a7"/>
    <w:rsid w:val="004A2980"/>
    <w:rPr>
      <w:rFonts w:ascii="Tahoma" w:hAnsi="Tahoma" w:cs="Tahoma"/>
      <w:sz w:val="16"/>
      <w:szCs w:val="16"/>
    </w:rPr>
  </w:style>
  <w:style w:type="character" w:customStyle="1" w:styleId="a7">
    <w:name w:val="טקסט בלונים תו"/>
    <w:link w:val="a6"/>
    <w:rsid w:val="004A2980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E27030"/>
    <w:pPr>
      <w:ind w:left="720"/>
      <w:contextualSpacing/>
    </w:pPr>
  </w:style>
  <w:style w:type="table" w:styleId="a9">
    <w:name w:val="Table Grid"/>
    <w:basedOn w:val="a1"/>
    <w:rsid w:val="00BD20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4-3">
    <w:name w:val="Grid Table 4 Accent 3"/>
    <w:basedOn w:val="a1"/>
    <w:uiPriority w:val="49"/>
    <w:rsid w:val="00BD201D"/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templates\&#1500;&#1493;&#1490;&#1493;%20&#1505;&#1497;&#1499;&#1493;&#1501;%20&#1508;&#1490;&#1497;&#1513;&#1493;&#1514;%20&#1495;&#1491;&#151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5AA765-A696-4578-8A9F-2AC53F958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לוגו סיכום פגישות חדש</Template>
  <TotalTime>23</TotalTime>
  <Pages>1</Pages>
  <Words>152</Words>
  <Characters>730</Characters>
  <Application>Microsoft Office Word</Application>
  <DocSecurity>0</DocSecurity>
  <Lines>57</Lines>
  <Paragraphs>33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סיכום פגישת עבודה וועדת ביטחון בני ראם בנוגע לשיטת אבטחה ואמצעים טכנולוגייים</vt:lpstr>
    </vt:vector>
  </TitlesOfParts>
  <Company>Microsoft</Company>
  <LinksUpToDate>false</LinksUpToDate>
  <CharactersWithSpaces>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פרוטוקול ועדת ביטחון מתאריך 14/7/19_x000d_
סיכום פגישת עבודה וועדת ביטחון בני ראם בנוגע לשיטת אבטחה ואמצעים טכנולוגיים_x000d_
</dc:title>
  <dc:subject>ועדות המועצה</dc:subject>
  <dc:creator>ריקי  רכניצר</dc:creator>
  <cp:keywords>כנרת  דג'דו-בן טוב</cp:keywords>
  <dc:description/>
  <cp:lastModifiedBy>כנרת  דג'דו-בן טוב</cp:lastModifiedBy>
  <cp:revision>5</cp:revision>
  <cp:lastPrinted>2014-01-28T06:21:00Z</cp:lastPrinted>
  <dcterms:created xsi:type="dcterms:W3CDTF">2019-07-18T05:50:00Z</dcterms:created>
  <dcterms:modified xsi:type="dcterms:W3CDTF">2019-11-14T11:46:00Z</dcterms:modified>
</cp:coreProperties>
</file>