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Pr="0015262C" w:rsidRDefault="00C43A37" w:rsidP="0096230F">
      <w:pPr>
        <w:spacing w:line="360" w:lineRule="auto"/>
        <w:jc w:val="center"/>
        <w:rPr>
          <w:b/>
          <w:bCs/>
          <w:noProof/>
        </w:rPr>
      </w:pPr>
    </w:p>
    <w:p w:rsidR="00C43A37" w:rsidRPr="0015262C" w:rsidRDefault="00C43A37" w:rsidP="0096230F">
      <w:pPr>
        <w:spacing w:line="360" w:lineRule="auto"/>
        <w:jc w:val="center"/>
        <w:rPr>
          <w:b/>
          <w:bCs/>
          <w:noProof/>
        </w:rPr>
      </w:pPr>
    </w:p>
    <w:p w:rsidR="00C43A37" w:rsidRPr="0015262C" w:rsidRDefault="00C43A37" w:rsidP="0096230F">
      <w:pPr>
        <w:spacing w:line="360" w:lineRule="auto"/>
        <w:jc w:val="center"/>
        <w:rPr>
          <w:b/>
          <w:bCs/>
          <w:noProof/>
        </w:rPr>
      </w:pPr>
    </w:p>
    <w:p w:rsidR="00C43A37" w:rsidRPr="0015262C" w:rsidRDefault="00C43A37" w:rsidP="0096230F">
      <w:pPr>
        <w:spacing w:line="360" w:lineRule="auto"/>
        <w:jc w:val="center"/>
        <w:rPr>
          <w:b/>
          <w:bCs/>
          <w:noProof/>
        </w:rPr>
      </w:pPr>
    </w:p>
    <w:p w:rsidR="00C43A37" w:rsidRPr="0015262C" w:rsidRDefault="00C43A37" w:rsidP="0096230F">
      <w:pPr>
        <w:spacing w:line="360" w:lineRule="auto"/>
        <w:jc w:val="center"/>
        <w:rPr>
          <w:b/>
          <w:bCs/>
          <w:noProof/>
        </w:rPr>
      </w:pPr>
    </w:p>
    <w:p w:rsidR="0096230F" w:rsidRPr="0015262C" w:rsidRDefault="0096230F" w:rsidP="0096230F">
      <w:pPr>
        <w:spacing w:line="360" w:lineRule="auto"/>
        <w:jc w:val="center"/>
        <w:rPr>
          <w:rFonts w:cs="David"/>
          <w:b/>
          <w:bCs/>
          <w:sz w:val="22"/>
          <w:szCs w:val="22"/>
          <w:rtl/>
        </w:rPr>
      </w:pPr>
      <w:r w:rsidRPr="0015262C">
        <w:rPr>
          <w:rFonts w:cs="David" w:hint="cs"/>
          <w:b/>
          <w:bCs/>
          <w:sz w:val="22"/>
          <w:szCs w:val="22"/>
          <w:rtl/>
        </w:rPr>
        <w:t xml:space="preserve">                                       </w:t>
      </w:r>
    </w:p>
    <w:p w:rsidR="00FB6299" w:rsidRPr="0015262C" w:rsidRDefault="00FB6299" w:rsidP="00FB6299">
      <w:pPr>
        <w:bidi w:val="0"/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Pr="0015262C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‏ז' באייר תשע"ט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Pr="0015262C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‏12 במאי 2019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FB6299" w:rsidRPr="0015262C" w:rsidRDefault="00FB6299" w:rsidP="00FB6299">
      <w:pPr>
        <w:bidi w:val="0"/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סימוכין - 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</w:rPr>
        <w:instrText>FILENAME   \* MERGEFORMAT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Pr="0015262C">
        <w:rPr>
          <w:rFonts w:ascii="Calibri" w:eastAsia="Calibri" w:hAnsi="Calibri" w:cs="David"/>
          <w:b/>
          <w:bCs/>
          <w:noProof/>
          <w:sz w:val="22"/>
          <w:szCs w:val="22"/>
          <w:rtl/>
        </w:rPr>
        <w:t>182259</w:t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96230F" w:rsidRPr="0015262C" w:rsidRDefault="00730132" w:rsidP="00422DA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  <w:r w:rsidRPr="0015262C">
        <w:rPr>
          <w:rFonts w:ascii="Calibri" w:eastAsia="Calibri" w:hAnsi="Calibri" w:cs="David"/>
          <w:b/>
          <w:bCs/>
          <w:sz w:val="22"/>
          <w:szCs w:val="22"/>
          <w:rtl/>
        </w:rPr>
        <w:tab/>
      </w:r>
    </w:p>
    <w:p w:rsidR="005E41A2" w:rsidRPr="0015262C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 w:rsidRPr="0015262C"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FB6299"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>סיכום וועדת ביטחון מתאריך 06.05.2019</w:t>
      </w:r>
      <w:r w:rsidRPr="0015262C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Pr="0015262C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</w:p>
    <w:p w:rsidR="00FB6299" w:rsidRPr="0015262C" w:rsidRDefault="00FB6299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אריק דאובה</w:t>
      </w:r>
    </w:p>
    <w:p w:rsidR="00FB6299" w:rsidRPr="0015262C" w:rsidRDefault="00FB6299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חגי שררה</w:t>
      </w:r>
    </w:p>
    <w:p w:rsidR="00FB6299" w:rsidRPr="0015262C" w:rsidRDefault="00FB6299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משה </w:t>
      </w:r>
      <w:proofErr w:type="spellStart"/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פריימן</w:t>
      </w:r>
      <w:proofErr w:type="spellEnd"/>
    </w:p>
    <w:p w:rsidR="00FB6299" w:rsidRPr="0015262C" w:rsidRDefault="00FB6299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חסרים: גיל גבעתי , דואל ברקוביץ,</w:t>
      </w:r>
      <w:r w:rsidR="0015262C"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</w:t>
      </w: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יוסי </w:t>
      </w:r>
      <w:proofErr w:type="spellStart"/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ויסנשטרן</w:t>
      </w:r>
      <w:proofErr w:type="spellEnd"/>
    </w:p>
    <w:p w:rsidR="0096230F" w:rsidRPr="0015262C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</w:p>
    <w:p w:rsidR="0096230F" w:rsidRPr="0015262C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15262C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15262C">
        <w:rPr>
          <w:rFonts w:ascii="Calibri" w:eastAsia="Calibri" w:hAnsi="Calibri" w:cs="David" w:hint="cs"/>
          <w:b/>
          <w:bCs/>
          <w:rtl/>
        </w:rPr>
        <w:t xml:space="preserve">/ה: </w:t>
      </w:r>
      <w:r w:rsidR="007A5B3B">
        <w:rPr>
          <w:rFonts w:ascii="Calibri" w:eastAsia="Calibri" w:hAnsi="Calibri" w:cs="David" w:hint="cs"/>
          <w:b/>
          <w:bCs/>
          <w:rtl/>
        </w:rPr>
        <w:t>חגי</w:t>
      </w:r>
    </w:p>
    <w:p w:rsidR="0096230F" w:rsidRPr="0015262C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15262C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8780" w:type="dxa"/>
        <w:jc w:val="center"/>
        <w:tblLook w:val="04A0" w:firstRow="1" w:lastRow="0" w:firstColumn="1" w:lastColumn="0" w:noHBand="0" w:noVBand="1"/>
      </w:tblPr>
      <w:tblGrid>
        <w:gridCol w:w="2179"/>
        <w:gridCol w:w="3900"/>
        <w:gridCol w:w="2701"/>
      </w:tblGrid>
      <w:tr w:rsidR="00BD201D" w:rsidRPr="0015262C" w:rsidTr="007A5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bottom"/>
          </w:tcPr>
          <w:p w:rsidR="00BD201D" w:rsidRPr="0015262C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15262C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15262C"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3900" w:type="dxa"/>
            <w:vAlign w:val="bottom"/>
          </w:tcPr>
          <w:p w:rsidR="00BD201D" w:rsidRPr="0015262C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15262C"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01" w:type="dxa"/>
            <w:vAlign w:val="bottom"/>
          </w:tcPr>
          <w:p w:rsidR="00BD201D" w:rsidRPr="0015262C" w:rsidRDefault="007A5B3B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דובר/</w:t>
            </w:r>
            <w:r w:rsidR="00422DAF" w:rsidRPr="0015262C"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BD201D" w:rsidRPr="0015262C" w:rsidTr="007A5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:rsidR="00BD201D" w:rsidRPr="0015262C" w:rsidRDefault="00BD201D" w:rsidP="007A5B3B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7A5B3B" w:rsidRDefault="0015262C" w:rsidP="007A5B3B">
            <w:pPr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הודעות לציבור</w:t>
            </w:r>
          </w:p>
        </w:tc>
        <w:tc>
          <w:tcPr>
            <w:tcW w:w="3900" w:type="dxa"/>
            <w:vAlign w:val="center"/>
          </w:tcPr>
          <w:p w:rsidR="00BD201D" w:rsidRPr="007A5B3B" w:rsidRDefault="0015262C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במהלך סבב הלחימה האחרון הודעות שהועברו לרכזת הקהילה או </w:t>
            </w:r>
            <w:proofErr w:type="spellStart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לצח"י</w:t>
            </w:r>
            <w:proofErr w:type="spellEnd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לא הגיעו לכל התושבים </w:t>
            </w:r>
          </w:p>
        </w:tc>
        <w:tc>
          <w:tcPr>
            <w:tcW w:w="2701" w:type="dxa"/>
            <w:vAlign w:val="center"/>
          </w:tcPr>
          <w:p w:rsidR="00BD201D" w:rsidRPr="0015262C" w:rsidRDefault="007A5B3B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משה</w:t>
            </w:r>
          </w:p>
        </w:tc>
      </w:tr>
      <w:tr w:rsidR="00BD201D" w:rsidRPr="0015262C" w:rsidTr="007A5B3B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:rsidR="00BD201D" w:rsidRPr="0015262C" w:rsidRDefault="00BD201D" w:rsidP="007A5B3B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15262C" w:rsidRDefault="007A49B5" w:rsidP="007A5B3B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900" w:type="dxa"/>
            <w:vAlign w:val="center"/>
          </w:tcPr>
          <w:p w:rsidR="00BD201D" w:rsidRPr="007A5B3B" w:rsidRDefault="0015262C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יועבר המידע </w:t>
            </w:r>
            <w:proofErr w:type="spellStart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ליסכה</w:t>
            </w:r>
            <w:proofErr w:type="spellEnd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ומיטל לבדוק מול רכזי קהילת </w:t>
            </w:r>
            <w:proofErr w:type="spellStart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צח"י</w:t>
            </w:r>
            <w:proofErr w:type="spellEnd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.</w:t>
            </w:r>
          </w:p>
          <w:p w:rsidR="0015262C" w:rsidRPr="007A5B3B" w:rsidRDefault="0015262C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יצוין כי בסיכום שנערך לאחר חזרה לשגרה עלו לקחים בנוגע לאופן מסירת הודעות לתושבים.</w:t>
            </w:r>
          </w:p>
          <w:p w:rsidR="0015262C" w:rsidRPr="007A5B3B" w:rsidRDefault="0015262C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סוכם על ריענון ובדיקת הנהלים והאמצעים בדוברות </w:t>
            </w:r>
            <w:proofErr w:type="spellStart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לצח"י</w:t>
            </w:r>
            <w:proofErr w:type="spellEnd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.</w:t>
            </w:r>
          </w:p>
        </w:tc>
        <w:tc>
          <w:tcPr>
            <w:tcW w:w="2701" w:type="dxa"/>
            <w:vAlign w:val="center"/>
          </w:tcPr>
          <w:p w:rsidR="00BD201D" w:rsidRPr="0015262C" w:rsidRDefault="007A5B3B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חגי</w:t>
            </w:r>
          </w:p>
        </w:tc>
      </w:tr>
      <w:tr w:rsidR="007A5B3B" w:rsidRPr="0015262C" w:rsidTr="007A5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:rsidR="00D660C7" w:rsidRPr="0015262C" w:rsidRDefault="00D660C7" w:rsidP="00D660C7">
            <w:pPr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הערכות מצב</w:t>
            </w:r>
          </w:p>
          <w:p w:rsidR="007A5B3B" w:rsidRPr="0015262C" w:rsidRDefault="007A5B3B" w:rsidP="007A5B3B">
            <w:pPr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3900" w:type="dxa"/>
            <w:vAlign w:val="center"/>
          </w:tcPr>
          <w:p w:rsidR="007A5B3B" w:rsidRDefault="007A5B3B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יש לזמן לפגישות הערכות מצב גם חברי מליאה</w:t>
            </w:r>
          </w:p>
        </w:tc>
        <w:tc>
          <w:tcPr>
            <w:tcW w:w="2701" w:type="dxa"/>
            <w:vAlign w:val="center"/>
          </w:tcPr>
          <w:p w:rsidR="007A5B3B" w:rsidRPr="0015262C" w:rsidRDefault="007A5B3B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משה</w:t>
            </w:r>
          </w:p>
        </w:tc>
      </w:tr>
      <w:tr w:rsidR="00BD201D" w:rsidRPr="0015262C" w:rsidTr="007A5B3B">
        <w:trPr>
          <w:trHeight w:val="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:rsidR="007A49B5" w:rsidRPr="0015262C" w:rsidRDefault="007A49B5" w:rsidP="00D660C7">
            <w:pPr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3900" w:type="dxa"/>
            <w:vAlign w:val="center"/>
          </w:tcPr>
          <w:p w:rsidR="007A5B3B" w:rsidRPr="007A5B3B" w:rsidRDefault="007A5B3B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עדיף לא להרחיב מדי את המעגל בהערכות מצב צריך להיות הדרך הניהולי מבצע.</w:t>
            </w:r>
          </w:p>
        </w:tc>
        <w:tc>
          <w:tcPr>
            <w:tcW w:w="2701" w:type="dxa"/>
            <w:vAlign w:val="center"/>
          </w:tcPr>
          <w:p w:rsidR="00BD201D" w:rsidRPr="0015262C" w:rsidRDefault="00457CEE" w:rsidP="007A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אריק</w:t>
            </w:r>
          </w:p>
        </w:tc>
      </w:tr>
      <w:tr w:rsidR="007A5B3B" w:rsidRPr="0015262C" w:rsidTr="007A5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center"/>
          </w:tcPr>
          <w:p w:rsidR="007A5B3B" w:rsidRDefault="007A5B3B" w:rsidP="007A5B3B">
            <w:pPr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מבני ציבור</w:t>
            </w:r>
          </w:p>
        </w:tc>
        <w:tc>
          <w:tcPr>
            <w:tcW w:w="3900" w:type="dxa"/>
            <w:vAlign w:val="center"/>
          </w:tcPr>
          <w:p w:rsidR="007A5B3B" w:rsidRPr="007A5B3B" w:rsidRDefault="007A5B3B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bookmarkStart w:id="0" w:name="_GoBack"/>
            <w:bookmarkEnd w:id="0"/>
            <w:r w:rsidRPr="007A5B3B">
              <w:rPr>
                <w:rFonts w:ascii="Bookman Old Style" w:hAnsi="Bookman Old Style" w:cs="David" w:hint="cs"/>
                <w:sz w:val="22"/>
                <w:szCs w:val="22"/>
                <w:rtl/>
              </w:rPr>
              <w:t>יש פער במיגון מבני ציבור , יש לבצע סיור במבני ציבור ולקבוע את ההסדר של הכי מוגן שיש.</w:t>
            </w:r>
          </w:p>
        </w:tc>
        <w:tc>
          <w:tcPr>
            <w:tcW w:w="2701" w:type="dxa"/>
            <w:vAlign w:val="center"/>
          </w:tcPr>
          <w:p w:rsidR="007A5B3B" w:rsidRPr="0015262C" w:rsidRDefault="007A5B3B" w:rsidP="007A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משה</w:t>
            </w:r>
          </w:p>
        </w:tc>
      </w:tr>
      <w:tr w:rsidR="007A5B3B" w:rsidRPr="0015262C" w:rsidTr="007A5B3B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vAlign w:val="bottom"/>
          </w:tcPr>
          <w:p w:rsidR="007A5B3B" w:rsidRDefault="00D660C7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סיכום</w:t>
            </w:r>
          </w:p>
        </w:tc>
        <w:tc>
          <w:tcPr>
            <w:tcW w:w="3900" w:type="dxa"/>
            <w:vAlign w:val="bottom"/>
          </w:tcPr>
          <w:p w:rsidR="007A5B3B" w:rsidRDefault="00D660C7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בשורות טובות</w:t>
            </w:r>
          </w:p>
        </w:tc>
        <w:tc>
          <w:tcPr>
            <w:tcW w:w="2701" w:type="dxa"/>
            <w:vAlign w:val="bottom"/>
          </w:tcPr>
          <w:p w:rsidR="007A5B3B" w:rsidRPr="0015262C" w:rsidRDefault="00D660C7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/>
                <w:bCs/>
                <w:sz w:val="22"/>
                <w:szCs w:val="22"/>
                <w:rtl/>
              </w:rPr>
              <w:t>ישועות ונחמות</w:t>
            </w:r>
          </w:p>
        </w:tc>
      </w:tr>
    </w:tbl>
    <w:p w:rsidR="0096230F" w:rsidRPr="0015262C" w:rsidRDefault="0096230F" w:rsidP="0096230F">
      <w:pPr>
        <w:rPr>
          <w:rFonts w:ascii="Bookman Old Style" w:hAnsi="Bookman Old Style" w:cs="Guttman Adii-Light"/>
          <w:b/>
          <w:bCs/>
          <w:sz w:val="22"/>
          <w:szCs w:val="22"/>
          <w:rtl/>
        </w:rPr>
      </w:pPr>
    </w:p>
    <w:p w:rsidR="0096230F" w:rsidRPr="0015262C" w:rsidRDefault="00422DAF" w:rsidP="0096230F">
      <w:pPr>
        <w:rPr>
          <w:rFonts w:ascii="Bookman Old Style" w:hAnsi="Bookman Old Style" w:cs="David"/>
          <w:b/>
          <w:bCs/>
          <w:sz w:val="22"/>
          <w:szCs w:val="22"/>
          <w:rtl/>
        </w:rPr>
      </w:pPr>
      <w:r w:rsidRPr="0015262C">
        <w:rPr>
          <w:rFonts w:ascii="Bookman Old Style" w:hAnsi="Bookman Old Style" w:cs="David" w:hint="cs"/>
          <w:b/>
          <w:bCs/>
          <w:sz w:val="22"/>
          <w:szCs w:val="22"/>
          <w:rtl/>
        </w:rPr>
        <w:t>העתק: נוכחים, אלי</w:t>
      </w:r>
    </w:p>
    <w:p w:rsidR="0096230F" w:rsidRPr="0015262C" w:rsidRDefault="0096230F" w:rsidP="0096230F">
      <w:pPr>
        <w:rPr>
          <w:rFonts w:ascii="Bookman Old Style" w:hAnsi="Bookman Old Style" w:cs="David"/>
          <w:b/>
          <w:bCs/>
          <w:sz w:val="22"/>
          <w:szCs w:val="22"/>
          <w:rtl/>
        </w:rPr>
      </w:pPr>
    </w:p>
    <w:p w:rsidR="00D82FA0" w:rsidRPr="0015262C" w:rsidRDefault="00D82FA0" w:rsidP="00621A86">
      <w:pPr>
        <w:rPr>
          <w:rFonts w:ascii="Bookman Old Style" w:hAnsi="Bookman Old Style" w:cs="David"/>
          <w:b/>
          <w:bCs/>
          <w:sz w:val="22"/>
          <w:szCs w:val="22"/>
          <w:rtl/>
        </w:rPr>
      </w:pPr>
    </w:p>
    <w:sectPr w:rsidR="00D82FA0" w:rsidRPr="0015262C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AE2" w:rsidRDefault="00C05AE2">
      <w:r>
        <w:separator/>
      </w:r>
    </w:p>
  </w:endnote>
  <w:endnote w:type="continuationSeparator" w:id="0">
    <w:p w:rsidR="00C05AE2" w:rsidRDefault="00C0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5262C" w:rsidP="00AF1249">
    <w:pPr>
      <w:pStyle w:val="a5"/>
      <w:rPr>
        <w:rFonts w:cs="David"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FBB1545" wp14:editId="272BDB93">
          <wp:simplePos x="0" y="0"/>
          <wp:positionH relativeFrom="column">
            <wp:posOffset>501162</wp:posOffset>
          </wp:positionH>
          <wp:positionV relativeFrom="paragraph">
            <wp:posOffset>64500</wp:posOffset>
          </wp:positionV>
          <wp:extent cx="5083956" cy="1095065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062" cy="1105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4049" w:rsidRDefault="007C4049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AE2" w:rsidRDefault="00C05AE2">
      <w:r>
        <w:separator/>
      </w:r>
    </w:p>
  </w:footnote>
  <w:footnote w:type="continuationSeparator" w:id="0">
    <w:p w:rsidR="00C05AE2" w:rsidRDefault="00C0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E2"/>
    <w:rsid w:val="000147CC"/>
    <w:rsid w:val="00015502"/>
    <w:rsid w:val="00027DF4"/>
    <w:rsid w:val="00041C93"/>
    <w:rsid w:val="00071C2D"/>
    <w:rsid w:val="000E1A30"/>
    <w:rsid w:val="00144ABF"/>
    <w:rsid w:val="0015262C"/>
    <w:rsid w:val="00162F48"/>
    <w:rsid w:val="001678E2"/>
    <w:rsid w:val="00187B81"/>
    <w:rsid w:val="0019374D"/>
    <w:rsid w:val="001D51FA"/>
    <w:rsid w:val="001E783D"/>
    <w:rsid w:val="001F04CF"/>
    <w:rsid w:val="00205FA5"/>
    <w:rsid w:val="002919B3"/>
    <w:rsid w:val="002C330F"/>
    <w:rsid w:val="002E7F42"/>
    <w:rsid w:val="003041E6"/>
    <w:rsid w:val="00324913"/>
    <w:rsid w:val="0033621C"/>
    <w:rsid w:val="00342D2F"/>
    <w:rsid w:val="00371ED0"/>
    <w:rsid w:val="00386FC0"/>
    <w:rsid w:val="003A1E36"/>
    <w:rsid w:val="003C42CD"/>
    <w:rsid w:val="003C5092"/>
    <w:rsid w:val="003F65AF"/>
    <w:rsid w:val="00422DAF"/>
    <w:rsid w:val="00457CEE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1AB0"/>
    <w:rsid w:val="00632E9B"/>
    <w:rsid w:val="00635E03"/>
    <w:rsid w:val="006556D6"/>
    <w:rsid w:val="00671C57"/>
    <w:rsid w:val="007124FA"/>
    <w:rsid w:val="00725680"/>
    <w:rsid w:val="00730132"/>
    <w:rsid w:val="00745776"/>
    <w:rsid w:val="007A49B5"/>
    <w:rsid w:val="007A5B3B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A02FB"/>
    <w:rsid w:val="008B666C"/>
    <w:rsid w:val="008D11DC"/>
    <w:rsid w:val="008E6A98"/>
    <w:rsid w:val="008F0B46"/>
    <w:rsid w:val="008F1DB2"/>
    <w:rsid w:val="008F5EDE"/>
    <w:rsid w:val="00915C9F"/>
    <w:rsid w:val="0096230F"/>
    <w:rsid w:val="009B2165"/>
    <w:rsid w:val="009B5C54"/>
    <w:rsid w:val="009D1994"/>
    <w:rsid w:val="00A17FA9"/>
    <w:rsid w:val="00A26E35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C05AE2"/>
    <w:rsid w:val="00C11C57"/>
    <w:rsid w:val="00C15285"/>
    <w:rsid w:val="00C21FF5"/>
    <w:rsid w:val="00C3285D"/>
    <w:rsid w:val="00C43A37"/>
    <w:rsid w:val="00C61DDA"/>
    <w:rsid w:val="00C65741"/>
    <w:rsid w:val="00C82F0F"/>
    <w:rsid w:val="00CA0D58"/>
    <w:rsid w:val="00CD00E7"/>
    <w:rsid w:val="00D30CE5"/>
    <w:rsid w:val="00D3512C"/>
    <w:rsid w:val="00D431B5"/>
    <w:rsid w:val="00D63D29"/>
    <w:rsid w:val="00D660C7"/>
    <w:rsid w:val="00D72B75"/>
    <w:rsid w:val="00D8185E"/>
    <w:rsid w:val="00D82FA0"/>
    <w:rsid w:val="00DD2352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5AD9"/>
    <w:rsid w:val="00F10EF5"/>
    <w:rsid w:val="00F21F04"/>
    <w:rsid w:val="00F26E75"/>
    <w:rsid w:val="00F62FA5"/>
    <w:rsid w:val="00F63416"/>
    <w:rsid w:val="00F7275C"/>
    <w:rsid w:val="00FA31EB"/>
    <w:rsid w:val="00FA7DE2"/>
    <w:rsid w:val="00FB6299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6539E2A-02A1-44D2-A86C-2DB734B7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5ECA-22E6-448A-B10C-1F20A043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22</TotalTime>
  <Pages>1</Pages>
  <Words>140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סיכום וועדת ביטחון מתאריך 06.05.2019</vt:lpstr>
    </vt:vector>
  </TitlesOfParts>
  <Company>Microsoft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סיכום וועדת ביטחון מתאריך 06.05.2019</dc:title>
  <dc:subject>בטחון חגי</dc:subject>
  <dc:creator>riki</dc:creator>
  <cp:keywords/>
  <dc:description/>
  <cp:lastModifiedBy>ריקי  רכניצר</cp:lastModifiedBy>
  <cp:revision>5</cp:revision>
  <cp:lastPrinted>2014-01-28T06:21:00Z</cp:lastPrinted>
  <dcterms:created xsi:type="dcterms:W3CDTF">2019-05-12T11:38:00Z</dcterms:created>
  <dcterms:modified xsi:type="dcterms:W3CDTF">2019-05-14T05:28:00Z</dcterms:modified>
</cp:coreProperties>
</file>