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37" w:rsidRDefault="00C43A37" w:rsidP="0096230F">
      <w:pPr>
        <w:spacing w:line="360" w:lineRule="auto"/>
        <w:jc w:val="center"/>
        <w:rPr>
          <w:noProof/>
        </w:rPr>
      </w:pPr>
      <w:bookmarkStart w:id="0" w:name="_GoBack"/>
      <w:bookmarkEnd w:id="0"/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96230F" w:rsidRPr="008F5EDE" w:rsidRDefault="0096230F" w:rsidP="0096230F">
      <w:pPr>
        <w:spacing w:line="360" w:lineRule="auto"/>
        <w:jc w:val="center"/>
        <w:rPr>
          <w:rFonts w:cs="David"/>
          <w:sz w:val="22"/>
          <w:szCs w:val="22"/>
          <w:rtl/>
        </w:rPr>
      </w:pPr>
      <w:r w:rsidRPr="008F5EDE">
        <w:rPr>
          <w:rFonts w:cs="David" w:hint="cs"/>
          <w:sz w:val="22"/>
          <w:szCs w:val="22"/>
          <w:rtl/>
        </w:rPr>
        <w:t xml:space="preserve">                                       </w:t>
      </w:r>
    </w:p>
    <w:p w:rsidR="0096230F" w:rsidRPr="00B66864" w:rsidRDefault="0096230F" w:rsidP="00B66864">
      <w:pPr>
        <w:spacing w:line="360" w:lineRule="auto"/>
        <w:jc w:val="center"/>
        <w:rPr>
          <w:rFonts w:cs="David"/>
          <w:sz w:val="22"/>
          <w:szCs w:val="22"/>
          <w:rtl/>
        </w:rPr>
      </w:pPr>
      <w:r w:rsidRPr="008F5EDE">
        <w:rPr>
          <w:rFonts w:cs="David" w:hint="cs"/>
          <w:sz w:val="22"/>
          <w:szCs w:val="22"/>
          <w:rtl/>
        </w:rPr>
        <w:t xml:space="preserve">                                            </w:t>
      </w:r>
    </w:p>
    <w:p w:rsidR="0096230F" w:rsidRPr="00722DC2" w:rsidRDefault="00730132" w:rsidP="00422DA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</w:p>
    <w:p w:rsidR="005E41A2" w:rsidRDefault="005E41A2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begin"/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>
        <w:rPr>
          <w:rFonts w:ascii="Calibri" w:eastAsia="Calibri" w:hAnsi="Calibri" w:cs="David" w:hint="cs"/>
          <w:b/>
          <w:bCs/>
          <w:sz w:val="22"/>
          <w:szCs w:val="22"/>
          <w:u w:val="single"/>
        </w:rPr>
        <w:instrText>TITLE   \* MERGEFORMAT</w:instrTex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separate"/>
      </w:r>
      <w:r w:rsidR="00C723D6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t xml:space="preserve">פרוטוקול ועדת השקעות לקראת שנת 2020 מפגש עם בתי השקעות </w: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end"/>
      </w:r>
    </w:p>
    <w:p w:rsidR="0096230F" w:rsidRDefault="0096230F" w:rsidP="005F622C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נוכחים: </w:t>
      </w:r>
      <w:r w:rsidR="005F622C">
        <w:rPr>
          <w:rFonts w:ascii="Calibri" w:eastAsia="Calibri" w:hAnsi="Calibri" w:cs="David" w:hint="cs"/>
          <w:b/>
          <w:bCs/>
          <w:sz w:val="22"/>
          <w:szCs w:val="22"/>
          <w:rtl/>
        </w:rPr>
        <w:t>חיה, רוחי, אריק</w:t>
      </w:r>
    </w:p>
    <w:p w:rsidR="005F622C" w:rsidRDefault="005F622C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 w:hint="cs"/>
          <w:b/>
          <w:bCs/>
          <w:sz w:val="22"/>
          <w:szCs w:val="22"/>
          <w:rtl/>
        </w:rPr>
        <w:t>חסר: רו"ח דוידוב</w:t>
      </w:r>
    </w:p>
    <w:p w:rsidR="0096230F" w:rsidRPr="00722DC2" w:rsidRDefault="0096230F" w:rsidP="00DD2352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תאריך: 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MMMM yyyy" \h  \* MERGEFORMAT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 w:rsidR="00C723D6"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‏כ"ד בכסלו תש"פ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  <w:r w:rsidR="00DD235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, 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 w:rsidR="00DD2352">
        <w:rPr>
          <w:rFonts w:ascii="Calibri" w:eastAsia="Calibri" w:hAnsi="Calibri" w:cs="David" w:hint="cs"/>
          <w:b/>
          <w:bCs/>
          <w:sz w:val="22"/>
          <w:szCs w:val="22"/>
        </w:rPr>
        <w:instrText>MMMM yyyy"  \* MERGEFORMAT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 w:rsidR="00C723D6"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‏22 בדצמבר 2019</w:t>
      </w:r>
      <w:r w:rsidR="00DD2352"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</w:p>
    <w:p w:rsidR="0096230F" w:rsidRPr="0096230F" w:rsidRDefault="00422DA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  <w:r>
        <w:rPr>
          <w:rFonts w:ascii="Calibri" w:eastAsia="Calibri" w:hAnsi="Calibri" w:cs="David" w:hint="cs"/>
          <w:sz w:val="22"/>
          <w:szCs w:val="22"/>
          <w:rtl/>
        </w:rPr>
        <w:t xml:space="preserve">סימוכין - </w:t>
      </w:r>
      <w:r>
        <w:rPr>
          <w:rFonts w:ascii="Calibri" w:eastAsia="Calibri" w:hAnsi="Calibri" w:cs="David"/>
          <w:sz w:val="22"/>
          <w:szCs w:val="22"/>
          <w:rtl/>
        </w:rPr>
        <w:fldChar w:fldCharType="begin"/>
      </w:r>
      <w:r>
        <w:rPr>
          <w:rFonts w:ascii="Calibri" w:eastAsia="Calibri" w:hAnsi="Calibri" w:cs="David"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 w:hint="cs"/>
          <w:sz w:val="22"/>
          <w:szCs w:val="22"/>
        </w:rPr>
        <w:instrText>FILENAME   \* MERGEFORMAT</w:instrText>
      </w:r>
      <w:r>
        <w:rPr>
          <w:rFonts w:ascii="Calibri" w:eastAsia="Calibri" w:hAnsi="Calibri" w:cs="David"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/>
          <w:sz w:val="22"/>
          <w:szCs w:val="22"/>
          <w:rtl/>
        </w:rPr>
        <w:fldChar w:fldCharType="separate"/>
      </w:r>
      <w:r w:rsidR="00C723D6">
        <w:rPr>
          <w:rFonts w:ascii="Calibri" w:eastAsia="Calibri" w:hAnsi="Calibri" w:cs="David"/>
          <w:noProof/>
          <w:sz w:val="22"/>
          <w:szCs w:val="22"/>
          <w:rtl/>
        </w:rPr>
        <w:t>196346</w:t>
      </w:r>
      <w:r>
        <w:rPr>
          <w:rFonts w:ascii="Calibri" w:eastAsia="Calibri" w:hAnsi="Calibri" w:cs="David"/>
          <w:sz w:val="22"/>
          <w:szCs w:val="22"/>
          <w:rtl/>
        </w:rPr>
        <w:fldChar w:fldCharType="end"/>
      </w: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</w:p>
    <w:p w:rsidR="0096230F" w:rsidRPr="00722DC2" w:rsidRDefault="0096230F" w:rsidP="0096230F">
      <w:pPr>
        <w:spacing w:after="160" w:line="259" w:lineRule="auto"/>
        <w:jc w:val="right"/>
        <w:rPr>
          <w:rFonts w:ascii="Calibri" w:eastAsia="Calibri" w:hAnsi="Calibri" w:cs="David"/>
          <w:b/>
          <w:bCs/>
          <w:rtl/>
        </w:rPr>
      </w:pPr>
      <w:proofErr w:type="spellStart"/>
      <w:r w:rsidRPr="00722DC2">
        <w:rPr>
          <w:rFonts w:ascii="Calibri" w:eastAsia="Calibri" w:hAnsi="Calibri" w:cs="David" w:hint="cs"/>
          <w:b/>
          <w:bCs/>
          <w:rtl/>
        </w:rPr>
        <w:t>רשמ</w:t>
      </w:r>
      <w:proofErr w:type="spellEnd"/>
      <w:r w:rsidRPr="00722DC2">
        <w:rPr>
          <w:rFonts w:ascii="Calibri" w:eastAsia="Calibri" w:hAnsi="Calibri" w:cs="David" w:hint="cs"/>
          <w:b/>
          <w:bCs/>
          <w:rtl/>
        </w:rPr>
        <w:t xml:space="preserve">/ה: </w:t>
      </w:r>
      <w:r w:rsidR="005F622C">
        <w:rPr>
          <w:rFonts w:ascii="Calibri" w:eastAsia="Calibri" w:hAnsi="Calibri" w:cs="David" w:hint="cs"/>
          <w:b/>
          <w:bCs/>
          <w:rtl/>
        </w:rPr>
        <w:t>אריק</w:t>
      </w: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>רשימת משימות:</w:t>
      </w:r>
    </w:p>
    <w:tbl>
      <w:tblPr>
        <w:tblStyle w:val="4-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BD201D" w:rsidRPr="007A49B5" w:rsidTr="00422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  <w:p w:rsidR="007A49B5" w:rsidRPr="00AF3F1B" w:rsidRDefault="005F622C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בית השקעות</w:t>
            </w:r>
          </w:p>
        </w:tc>
        <w:tc>
          <w:tcPr>
            <w:tcW w:w="2765" w:type="dxa"/>
            <w:vAlign w:val="bottom"/>
          </w:tcPr>
          <w:p w:rsidR="00BD201D" w:rsidRPr="00AF3F1B" w:rsidRDefault="00422DA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פרטים</w:t>
            </w:r>
          </w:p>
        </w:tc>
        <w:tc>
          <w:tcPr>
            <w:tcW w:w="2766" w:type="dxa"/>
            <w:vAlign w:val="bottom"/>
          </w:tcPr>
          <w:p w:rsidR="00BD201D" w:rsidRPr="00AF3F1B" w:rsidRDefault="00422DA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אחריות/לו"ז</w:t>
            </w:r>
          </w:p>
        </w:tc>
      </w:tr>
      <w:tr w:rsidR="00BD201D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  <w:p w:rsidR="007A49B5" w:rsidRPr="00AF3F1B" w:rsidRDefault="005F622C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 xml:space="preserve">מיטב דש אור </w:t>
            </w:r>
            <w:proofErr w:type="spellStart"/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שטדלר</w:t>
            </w:r>
            <w:proofErr w:type="spellEnd"/>
          </w:p>
        </w:tc>
        <w:tc>
          <w:tcPr>
            <w:tcW w:w="2765" w:type="dxa"/>
            <w:vAlign w:val="bottom"/>
          </w:tcPr>
          <w:p w:rsidR="00BD201D" w:rsidRPr="00AF3F1B" w:rsidRDefault="005F622C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נכירים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את כללי חוזר מנכל, מנהלים כ 135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מליארד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</w:t>
            </w:r>
            <w:r>
              <w:rPr>
                <w:rFonts w:ascii="Bookman Old Style" w:hAnsi="Bookman Old Style" w:cs="David" w:hint="eastAsia"/>
                <w:sz w:val="22"/>
                <w:szCs w:val="22"/>
                <w:rtl/>
              </w:rPr>
              <w:t>₪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, מהם כ 20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מליארד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</w:t>
            </w:r>
            <w:r>
              <w:rPr>
                <w:rFonts w:ascii="Bookman Old Style" w:hAnsi="Bookman Old Style" w:cs="David" w:hint="eastAsia"/>
                <w:sz w:val="22"/>
                <w:szCs w:val="22"/>
                <w:rtl/>
              </w:rPr>
              <w:t>₪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. </w:t>
            </w:r>
          </w:p>
        </w:tc>
        <w:tc>
          <w:tcPr>
            <w:tcW w:w="2766" w:type="dxa"/>
            <w:vAlign w:val="bottom"/>
          </w:tcPr>
          <w:p w:rsidR="00BD201D" w:rsidRDefault="005F622C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דמי ניהול שמציע: 0.25% כולל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מעמ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. </w:t>
            </w:r>
          </w:p>
          <w:p w:rsidR="005F622C" w:rsidRDefault="005F622C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תחזית של אור: תהה ירידה בתשואות ביחס לשנת 2019 </w:t>
            </w:r>
          </w:p>
          <w:p w:rsidR="005F622C" w:rsidRDefault="005F622C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יקבל תשובה לגבי שנת 2020</w:t>
            </w:r>
          </w:p>
          <w:p w:rsidR="005F622C" w:rsidRPr="00AF3F1B" w:rsidRDefault="005F622C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לא עבד במועצה בשנת 2019</w:t>
            </w:r>
          </w:p>
        </w:tc>
      </w:tr>
      <w:tr w:rsidR="00BD201D" w:rsidRPr="007A49B5" w:rsidTr="00422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  <w:p w:rsidR="007A49B5" w:rsidRPr="00AF3F1B" w:rsidRDefault="000D5DAE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הראל : ליאור נגרי, שי ברנט</w:t>
            </w:r>
          </w:p>
        </w:tc>
        <w:tc>
          <w:tcPr>
            <w:tcW w:w="2765" w:type="dxa"/>
            <w:vAlign w:val="bottom"/>
          </w:tcPr>
          <w:p w:rsidR="00BD201D" w:rsidRPr="00AF3F1B" w:rsidRDefault="000D5DAE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תשואה 1-11/2019 5.38% מקום שלישי, בליגה. דמי ניהול 0.15% כולל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מעמ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766" w:type="dxa"/>
            <w:vAlign w:val="bottom"/>
          </w:tcPr>
          <w:p w:rsidR="00BD201D" w:rsidRPr="00AF3F1B" w:rsidRDefault="000D5DAE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תחזית 2020: הציפייה שתהה ירידה בשל התשואות הטובות של שנת 2019.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מח"מ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ממוצע שלנו 4.8 שנים(משך חיים ממוצע).</w:t>
            </w:r>
          </w:p>
        </w:tc>
      </w:tr>
      <w:tr w:rsidR="00BD201D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BD201D" w:rsidRPr="00AF3F1B" w:rsidRDefault="00C11CA3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פעילים זיו קירשנבאום</w:t>
            </w:r>
          </w:p>
          <w:p w:rsidR="007A49B5" w:rsidRPr="00AF3F1B" w:rsidRDefault="007A49B5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765" w:type="dxa"/>
            <w:vAlign w:val="bottom"/>
          </w:tcPr>
          <w:p w:rsidR="00BD201D" w:rsidRPr="00AF3F1B" w:rsidRDefault="00C11CA3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תשואה מ 3.19 שקיבלו התיק לידיהם: 4.18% ממוקמים במקום הראשון בראייה שנתית. אחוז דמי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נהיול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0.15% כולל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מעמ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.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מח"מ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4.48 ממוצע. </w:t>
            </w:r>
          </w:p>
        </w:tc>
        <w:tc>
          <w:tcPr>
            <w:tcW w:w="2766" w:type="dxa"/>
            <w:vAlign w:val="bottom"/>
          </w:tcPr>
          <w:p w:rsidR="00BD201D" w:rsidRPr="00AF3F1B" w:rsidRDefault="00C11CA3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תחזית 2020 יהיה קשה להוציא תשואה טובה ותהה ירידה ביחס לשנת 2019</w:t>
            </w:r>
          </w:p>
        </w:tc>
      </w:tr>
      <w:tr w:rsidR="00C11CA3" w:rsidRPr="007A49B5" w:rsidTr="00422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C11CA3" w:rsidRPr="00C11CA3" w:rsidRDefault="00C11CA3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 xml:space="preserve">אימפקט צחי </w:t>
            </w:r>
            <w:proofErr w:type="spellStart"/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רודניק</w:t>
            </w:r>
            <w:proofErr w:type="spellEnd"/>
          </w:p>
        </w:tc>
        <w:tc>
          <w:tcPr>
            <w:tcW w:w="2765" w:type="dxa"/>
            <w:vAlign w:val="bottom"/>
          </w:tcPr>
          <w:p w:rsidR="00C11CA3" w:rsidRDefault="00C11CA3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השנה לא היה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איתנו</w:t>
            </w:r>
            <w:proofErr w:type="spellEnd"/>
          </w:p>
          <w:p w:rsidR="00C11CA3" w:rsidRDefault="00C11CA3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דמי ניהול שמציע 0.12% כולל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מעמ</w:t>
            </w:r>
            <w:proofErr w:type="spellEnd"/>
          </w:p>
          <w:p w:rsidR="00C11CA3" w:rsidRDefault="00C11CA3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הכין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הדמייה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לתיק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נל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שורק כפי שמכיר מהעבר: היה משיג כ 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lastRenderedPageBreak/>
              <w:t xml:space="preserve">13% לתקופה.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מחמ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כמדיניו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מינימום 7 ועד 10.</w:t>
            </w:r>
          </w:p>
        </w:tc>
        <w:tc>
          <w:tcPr>
            <w:tcW w:w="2766" w:type="dxa"/>
            <w:vAlign w:val="bottom"/>
          </w:tcPr>
          <w:p w:rsidR="00C11CA3" w:rsidRDefault="00C11CA3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lastRenderedPageBreak/>
              <w:t xml:space="preserve">תחזית 2020: תתנהג דומה לשנת 2019 וקצת פחות. </w:t>
            </w:r>
          </w:p>
        </w:tc>
      </w:tr>
      <w:tr w:rsidR="00C11CA3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C11CA3" w:rsidRDefault="00C11CA3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הלמן אל דובי: אדריאן וצביקה</w:t>
            </w:r>
          </w:p>
        </w:tc>
        <w:tc>
          <w:tcPr>
            <w:tcW w:w="2765" w:type="dxa"/>
            <w:vAlign w:val="bottom"/>
          </w:tcPr>
          <w:p w:rsidR="00C11CA3" w:rsidRDefault="00C11CA3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מחמ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3.94 כמדיניות</w:t>
            </w:r>
          </w:p>
          <w:p w:rsidR="00C11CA3" w:rsidRDefault="00C11CA3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דמי ניהול 0.15% כולל. ממוקם בשנת 19 במקום ה 5 והאחרון.</w:t>
            </w:r>
          </w:p>
        </w:tc>
        <w:tc>
          <w:tcPr>
            <w:tcW w:w="2766" w:type="dxa"/>
            <w:vAlign w:val="bottom"/>
          </w:tcPr>
          <w:p w:rsidR="00C11CA3" w:rsidRDefault="00C11CA3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תחזית לשנת 2020 יהיו ברמות של שנת 2019</w:t>
            </w:r>
          </w:p>
          <w:p w:rsidR="00C11CA3" w:rsidRDefault="00C11CA3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</w:tr>
      <w:tr w:rsidR="00C11CA3" w:rsidRPr="007A49B5" w:rsidTr="00422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C11CA3" w:rsidRDefault="00C11CA3" w:rsidP="00422DAF">
            <w:pPr>
              <w:jc w:val="center"/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proofErr w:type="spellStart"/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אינפיניטי</w:t>
            </w:r>
            <w:proofErr w:type="spellEnd"/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- ליאור וקס</w:t>
            </w:r>
          </w:p>
        </w:tc>
        <w:tc>
          <w:tcPr>
            <w:tcW w:w="2765" w:type="dxa"/>
            <w:vAlign w:val="bottom"/>
          </w:tcPr>
          <w:p w:rsidR="00C11CA3" w:rsidRDefault="003C1888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מחמ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4.76 . תשואה 6.23% מקום שני לשנת 2019. דמי ניהול: יעדכן לקראת קבלת החלטה: קיבל כוון ל0.12% כולל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מעמ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, </w:t>
            </w:r>
          </w:p>
        </w:tc>
        <w:tc>
          <w:tcPr>
            <w:tcW w:w="2766" w:type="dxa"/>
            <w:vAlign w:val="bottom"/>
          </w:tcPr>
          <w:p w:rsidR="00C11CA3" w:rsidRDefault="00C11CA3" w:rsidP="00422D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</w:tr>
      <w:tr w:rsidR="009F44E8" w:rsidRPr="007A49B5" w:rsidTr="00422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65" w:type="dxa"/>
            <w:vAlign w:val="bottom"/>
          </w:tcPr>
          <w:p w:rsidR="009F44E8" w:rsidRPr="009F44E8" w:rsidRDefault="009F44E8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פסגות עידו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דיאמנט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16/12/19</w:t>
            </w:r>
          </w:p>
        </w:tc>
        <w:tc>
          <w:tcPr>
            <w:tcW w:w="2765" w:type="dxa"/>
            <w:vAlign w:val="bottom"/>
          </w:tcPr>
          <w:p w:rsidR="009F44E8" w:rsidRDefault="009F44E8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מקום 3 בליגה נכנס רק בחודש 5/2019 </w:t>
            </w:r>
            <w:proofErr w:type="spellStart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מחמ</w:t>
            </w:r>
            <w:proofErr w:type="spellEnd"/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: 4.77 דמי ניהול 0.15% כולל. </w:t>
            </w:r>
          </w:p>
        </w:tc>
        <w:tc>
          <w:tcPr>
            <w:tcW w:w="2766" w:type="dxa"/>
            <w:vAlign w:val="bottom"/>
          </w:tcPr>
          <w:p w:rsidR="009F44E8" w:rsidRDefault="009F44E8" w:rsidP="00422D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תחזית 2020 : תהה פחות טובה משנת 2019 , לכוון  1% בלבד. </w:t>
            </w:r>
          </w:p>
        </w:tc>
      </w:tr>
    </w:tbl>
    <w:p w:rsidR="0096230F" w:rsidRPr="008F5EDE" w:rsidRDefault="0096230F" w:rsidP="0096230F">
      <w:pPr>
        <w:rPr>
          <w:rFonts w:ascii="Bookman Old Style" w:hAnsi="Bookman Old Style" w:cs="Guttman Adii-Light"/>
          <w:sz w:val="22"/>
          <w:szCs w:val="22"/>
          <w:rtl/>
        </w:rPr>
      </w:pPr>
    </w:p>
    <w:p w:rsidR="0096230F" w:rsidRPr="00AF3F1B" w:rsidRDefault="00422DAF" w:rsidP="0096230F">
      <w:pPr>
        <w:rPr>
          <w:rFonts w:ascii="Bookman Old Style" w:hAnsi="Bookman Old Style" w:cs="David"/>
          <w:sz w:val="22"/>
          <w:szCs w:val="22"/>
          <w:rtl/>
        </w:rPr>
      </w:pPr>
      <w:r>
        <w:rPr>
          <w:rFonts w:ascii="Bookman Old Style" w:hAnsi="Bookman Old Style" w:cs="David" w:hint="cs"/>
          <w:sz w:val="22"/>
          <w:szCs w:val="22"/>
          <w:rtl/>
        </w:rPr>
        <w:t>העתק: נוכחים, אלי</w:t>
      </w:r>
    </w:p>
    <w:p w:rsidR="0096230F" w:rsidRPr="00AF3F1B" w:rsidRDefault="0096230F" w:rsidP="0096230F">
      <w:pPr>
        <w:rPr>
          <w:rFonts w:ascii="Bookman Old Style" w:hAnsi="Bookman Old Style" w:cs="David"/>
          <w:sz w:val="22"/>
          <w:szCs w:val="22"/>
          <w:rtl/>
        </w:rPr>
      </w:pPr>
    </w:p>
    <w:p w:rsidR="00D82FA0" w:rsidRPr="00AF3F1B" w:rsidRDefault="00D82FA0" w:rsidP="00621A86">
      <w:pPr>
        <w:rPr>
          <w:rFonts w:ascii="Bookman Old Style" w:hAnsi="Bookman Old Style" w:cs="David"/>
          <w:sz w:val="22"/>
          <w:szCs w:val="22"/>
          <w:rtl/>
        </w:rPr>
      </w:pPr>
    </w:p>
    <w:sectPr w:rsidR="00D82FA0" w:rsidRPr="00AF3F1B" w:rsidSect="008F5EDE">
      <w:headerReference w:type="default" r:id="rId8"/>
      <w:footerReference w:type="default" r:id="rId9"/>
      <w:pgSz w:w="11906" w:h="16838"/>
      <w:pgMar w:top="1440" w:right="1800" w:bottom="1440" w:left="1800" w:header="720" w:footer="1361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DCE" w:rsidRDefault="00E07DCE">
      <w:r>
        <w:separator/>
      </w:r>
    </w:p>
  </w:endnote>
  <w:endnote w:type="continuationSeparator" w:id="0">
    <w:p w:rsidR="00E07DCE" w:rsidRDefault="00E07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F48" w:rsidRDefault="00162F48" w:rsidP="00AF1249">
    <w:pPr>
      <w:pStyle w:val="a5"/>
      <w:rPr>
        <w:rFonts w:cs="David"/>
        <w:sz w:val="28"/>
        <w:szCs w:val="28"/>
        <w:rtl/>
      </w:rPr>
    </w:pPr>
  </w:p>
  <w:p w:rsidR="007C4049" w:rsidRDefault="00AF1249">
    <w:pPr>
      <w:pStyle w:val="a5"/>
      <w:rPr>
        <w:rtl/>
      </w:rPr>
    </w:pPr>
    <w:r>
      <w:rPr>
        <w:noProof/>
      </w:rPr>
      <w:drawing>
        <wp:inline distT="0" distB="0" distL="0" distR="0" wp14:anchorId="619B4823" wp14:editId="1D2B4D4B">
          <wp:extent cx="6412019" cy="1381125"/>
          <wp:effectExtent l="0" t="0" r="825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29390" cy="1406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DCE" w:rsidRDefault="00E07DCE">
      <w:r>
        <w:separator/>
      </w:r>
    </w:p>
  </w:footnote>
  <w:footnote w:type="continuationSeparator" w:id="0">
    <w:p w:rsidR="00E07DCE" w:rsidRDefault="00E07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E5" w:rsidRDefault="006556D6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9404F7D" wp14:editId="13365DE8">
          <wp:simplePos x="0" y="0"/>
          <wp:positionH relativeFrom="column">
            <wp:posOffset>1818005</wp:posOffset>
          </wp:positionH>
          <wp:positionV relativeFrom="paragraph">
            <wp:posOffset>9687</wp:posOffset>
          </wp:positionV>
          <wp:extent cx="1337310" cy="1337310"/>
          <wp:effectExtent l="0" t="0" r="0" b="0"/>
          <wp:wrapSquare wrapText="bothSides"/>
          <wp:docPr id="1" name="תמונ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133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</w:p>
  <w:p w:rsidR="007C4049" w:rsidRP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 w:rsidRPr="00D30CE5">
      <w:rPr>
        <w:rFonts w:cs="David" w:hint="cs"/>
        <w:sz w:val="22"/>
        <w:szCs w:val="22"/>
        <w:rtl/>
      </w:rPr>
      <w:t>ב"ה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03BD2"/>
    <w:multiLevelType w:val="hybridMultilevel"/>
    <w:tmpl w:val="4BAEA0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501F0"/>
    <w:multiLevelType w:val="hybridMultilevel"/>
    <w:tmpl w:val="2200C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CE"/>
    <w:rsid w:val="000147CC"/>
    <w:rsid w:val="00015502"/>
    <w:rsid w:val="00027DF4"/>
    <w:rsid w:val="00041C93"/>
    <w:rsid w:val="00071C2D"/>
    <w:rsid w:val="000D5DAE"/>
    <w:rsid w:val="000E1A30"/>
    <w:rsid w:val="00144ABF"/>
    <w:rsid w:val="00162F48"/>
    <w:rsid w:val="001678E2"/>
    <w:rsid w:val="00187B81"/>
    <w:rsid w:val="0019374D"/>
    <w:rsid w:val="001D51FA"/>
    <w:rsid w:val="001E783D"/>
    <w:rsid w:val="001F04CF"/>
    <w:rsid w:val="00205FA5"/>
    <w:rsid w:val="002919B3"/>
    <w:rsid w:val="002C330F"/>
    <w:rsid w:val="002E7F42"/>
    <w:rsid w:val="003041E6"/>
    <w:rsid w:val="00324913"/>
    <w:rsid w:val="0033621C"/>
    <w:rsid w:val="00342D2F"/>
    <w:rsid w:val="00371ED0"/>
    <w:rsid w:val="00386FC0"/>
    <w:rsid w:val="003A1E36"/>
    <w:rsid w:val="003C1888"/>
    <w:rsid w:val="003C42CD"/>
    <w:rsid w:val="003C5092"/>
    <w:rsid w:val="003F65AF"/>
    <w:rsid w:val="00422DAF"/>
    <w:rsid w:val="004729A0"/>
    <w:rsid w:val="0047653D"/>
    <w:rsid w:val="00481488"/>
    <w:rsid w:val="0048210B"/>
    <w:rsid w:val="0048224A"/>
    <w:rsid w:val="004A2980"/>
    <w:rsid w:val="004B3924"/>
    <w:rsid w:val="004E6386"/>
    <w:rsid w:val="004F5E18"/>
    <w:rsid w:val="005002C3"/>
    <w:rsid w:val="00500B89"/>
    <w:rsid w:val="00501E6C"/>
    <w:rsid w:val="00515F8D"/>
    <w:rsid w:val="00581309"/>
    <w:rsid w:val="005A25A1"/>
    <w:rsid w:val="005D620A"/>
    <w:rsid w:val="005E16D1"/>
    <w:rsid w:val="005E41A2"/>
    <w:rsid w:val="005E621B"/>
    <w:rsid w:val="005F622C"/>
    <w:rsid w:val="00621A86"/>
    <w:rsid w:val="00631AB0"/>
    <w:rsid w:val="00632E9B"/>
    <w:rsid w:val="00635E03"/>
    <w:rsid w:val="006556D6"/>
    <w:rsid w:val="00671C57"/>
    <w:rsid w:val="007124FA"/>
    <w:rsid w:val="00725680"/>
    <w:rsid w:val="00730132"/>
    <w:rsid w:val="00745776"/>
    <w:rsid w:val="007A49B5"/>
    <w:rsid w:val="007B014E"/>
    <w:rsid w:val="007C4049"/>
    <w:rsid w:val="007E254F"/>
    <w:rsid w:val="007F685C"/>
    <w:rsid w:val="008157E7"/>
    <w:rsid w:val="00846BEC"/>
    <w:rsid w:val="00852ED8"/>
    <w:rsid w:val="00875526"/>
    <w:rsid w:val="008833B0"/>
    <w:rsid w:val="008A02FB"/>
    <w:rsid w:val="008B666C"/>
    <w:rsid w:val="008D11DC"/>
    <w:rsid w:val="008E6A98"/>
    <w:rsid w:val="008F0B46"/>
    <w:rsid w:val="008F1DB2"/>
    <w:rsid w:val="008F5EDE"/>
    <w:rsid w:val="00915C9F"/>
    <w:rsid w:val="0096230F"/>
    <w:rsid w:val="009B2165"/>
    <w:rsid w:val="009B5C54"/>
    <w:rsid w:val="009D1994"/>
    <w:rsid w:val="009F44E8"/>
    <w:rsid w:val="00A17FA9"/>
    <w:rsid w:val="00A26E35"/>
    <w:rsid w:val="00A4099C"/>
    <w:rsid w:val="00A63B9E"/>
    <w:rsid w:val="00A75A84"/>
    <w:rsid w:val="00AA0710"/>
    <w:rsid w:val="00AA3173"/>
    <w:rsid w:val="00AF1249"/>
    <w:rsid w:val="00AF3F1B"/>
    <w:rsid w:val="00AF7173"/>
    <w:rsid w:val="00B11030"/>
    <w:rsid w:val="00B16255"/>
    <w:rsid w:val="00B252D0"/>
    <w:rsid w:val="00B61379"/>
    <w:rsid w:val="00B66864"/>
    <w:rsid w:val="00B70575"/>
    <w:rsid w:val="00BC7130"/>
    <w:rsid w:val="00BD201D"/>
    <w:rsid w:val="00BD49BA"/>
    <w:rsid w:val="00BE6308"/>
    <w:rsid w:val="00C11C57"/>
    <w:rsid w:val="00C11CA3"/>
    <w:rsid w:val="00C15285"/>
    <w:rsid w:val="00C21FF5"/>
    <w:rsid w:val="00C3285D"/>
    <w:rsid w:val="00C43A37"/>
    <w:rsid w:val="00C61DDA"/>
    <w:rsid w:val="00C65741"/>
    <w:rsid w:val="00C723D6"/>
    <w:rsid w:val="00C82F0F"/>
    <w:rsid w:val="00CA0D58"/>
    <w:rsid w:val="00CD00E7"/>
    <w:rsid w:val="00D30CE5"/>
    <w:rsid w:val="00D3512C"/>
    <w:rsid w:val="00D431B5"/>
    <w:rsid w:val="00D63D29"/>
    <w:rsid w:val="00D70433"/>
    <w:rsid w:val="00D72B75"/>
    <w:rsid w:val="00D8185E"/>
    <w:rsid w:val="00D82FA0"/>
    <w:rsid w:val="00DD2352"/>
    <w:rsid w:val="00E05BD2"/>
    <w:rsid w:val="00E07DCE"/>
    <w:rsid w:val="00E1072A"/>
    <w:rsid w:val="00E27030"/>
    <w:rsid w:val="00E31DCE"/>
    <w:rsid w:val="00E36922"/>
    <w:rsid w:val="00E42428"/>
    <w:rsid w:val="00E540C2"/>
    <w:rsid w:val="00E56400"/>
    <w:rsid w:val="00E6266F"/>
    <w:rsid w:val="00E74660"/>
    <w:rsid w:val="00EB4D4C"/>
    <w:rsid w:val="00ED7016"/>
    <w:rsid w:val="00F03923"/>
    <w:rsid w:val="00F05AD9"/>
    <w:rsid w:val="00F10EF5"/>
    <w:rsid w:val="00F21F04"/>
    <w:rsid w:val="00F26E75"/>
    <w:rsid w:val="00F62FA5"/>
    <w:rsid w:val="00F63416"/>
    <w:rsid w:val="00F7275C"/>
    <w:rsid w:val="00FA31EB"/>
    <w:rsid w:val="00FA7DE2"/>
    <w:rsid w:val="00FF3B53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7E397392-1A6E-42A7-87E7-620C2176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qFormat/>
    <w:pPr>
      <w:keepNext/>
      <w:outlineLvl w:val="0"/>
    </w:pPr>
    <w:rPr>
      <w:rFonts w:cs="Narkisim"/>
      <w:b/>
      <w:bCs/>
      <w:szCs w:val="36"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Narkisim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header"/>
    <w:basedOn w:val="a"/>
    <w:rsid w:val="003A1E3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A1E36"/>
    <w:pPr>
      <w:tabs>
        <w:tab w:val="center" w:pos="4153"/>
        <w:tab w:val="right" w:pos="8306"/>
      </w:tabs>
    </w:pPr>
  </w:style>
  <w:style w:type="character" w:styleId="Hyperlink">
    <w:name w:val="Hyperlink"/>
    <w:rsid w:val="009B2165"/>
    <w:rPr>
      <w:color w:val="0000FF"/>
      <w:u w:val="single"/>
    </w:rPr>
  </w:style>
  <w:style w:type="paragraph" w:styleId="a6">
    <w:name w:val="Balloon Text"/>
    <w:basedOn w:val="a"/>
    <w:link w:val="a7"/>
    <w:rsid w:val="004A2980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4A29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7030"/>
    <w:pPr>
      <w:ind w:left="720"/>
      <w:contextualSpacing/>
    </w:pPr>
  </w:style>
  <w:style w:type="table" w:styleId="a9">
    <w:name w:val="Table Grid"/>
    <w:basedOn w:val="a1"/>
    <w:rsid w:val="00BD2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BD20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oreqdc01\global\templates\&#1500;&#1493;&#1490;&#1493;%20&#1505;&#1497;&#1499;&#1493;&#1501;%20&#1508;&#1490;&#1497;&#1513;&#1493;&#1514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1380E-3930-436E-B4C3-A03B73258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סיכום פגישות חדש</Template>
  <TotalTime>0</TotalTime>
  <Pages>2</Pages>
  <Words>273</Words>
  <Characters>1480</Characters>
  <Application>Microsoft Office Word</Application>
  <DocSecurity>0</DocSecurity>
  <Lines>105</Lines>
  <Paragraphs>53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ועדת השקעות לקראת שנת 2020 מפגש עם בתי השקעות </vt:lpstr>
    </vt:vector>
  </TitlesOfParts>
  <Company>Microsoft</Company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ועדת השקעות לקראת שנת 2020 מפגש עם בתי השקעות </dc:title>
  <dc:subject>ועדות המועצה</dc:subject>
  <dc:creator>arik</dc:creator>
  <cp:keywords/>
  <dc:description/>
  <cp:lastModifiedBy>אריק דאובה</cp:lastModifiedBy>
  <cp:revision>3</cp:revision>
  <cp:lastPrinted>2014-01-28T06:21:00Z</cp:lastPrinted>
  <dcterms:created xsi:type="dcterms:W3CDTF">2019-12-22T13:01:00Z</dcterms:created>
  <dcterms:modified xsi:type="dcterms:W3CDTF">2019-12-22T13:01:00Z</dcterms:modified>
</cp:coreProperties>
</file>