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A37" w:rsidRDefault="00C43A37" w:rsidP="0096230F">
      <w:pPr>
        <w:spacing w:line="360" w:lineRule="auto"/>
        <w:jc w:val="center"/>
        <w:rPr>
          <w:noProof/>
        </w:rPr>
      </w:pPr>
      <w:bookmarkStart w:id="0" w:name="_GoBack"/>
      <w:bookmarkEnd w:id="0"/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96230F" w:rsidRPr="008F5EDE" w:rsidRDefault="0096230F" w:rsidP="0096230F">
      <w:pPr>
        <w:spacing w:line="360" w:lineRule="auto"/>
        <w:jc w:val="center"/>
        <w:rPr>
          <w:rFonts w:cs="David"/>
          <w:sz w:val="22"/>
          <w:szCs w:val="22"/>
          <w:rtl/>
        </w:rPr>
      </w:pPr>
      <w:r w:rsidRPr="008F5EDE">
        <w:rPr>
          <w:rFonts w:cs="David" w:hint="cs"/>
          <w:sz w:val="22"/>
          <w:szCs w:val="22"/>
          <w:rtl/>
        </w:rPr>
        <w:t xml:space="preserve">                                       </w:t>
      </w:r>
    </w:p>
    <w:p w:rsidR="0096230F" w:rsidRPr="00B66864" w:rsidRDefault="0096230F" w:rsidP="00B66864">
      <w:pPr>
        <w:spacing w:line="360" w:lineRule="auto"/>
        <w:jc w:val="center"/>
        <w:rPr>
          <w:rFonts w:cs="David"/>
          <w:sz w:val="22"/>
          <w:szCs w:val="22"/>
          <w:rtl/>
        </w:rPr>
      </w:pPr>
      <w:r w:rsidRPr="008F5EDE">
        <w:rPr>
          <w:rFonts w:cs="David" w:hint="cs"/>
          <w:sz w:val="22"/>
          <w:szCs w:val="22"/>
          <w:rtl/>
        </w:rPr>
        <w:t xml:space="preserve">                                            </w:t>
      </w:r>
    </w:p>
    <w:p w:rsidR="0096230F" w:rsidRPr="00722DC2" w:rsidRDefault="00730132" w:rsidP="00422DA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</w:p>
    <w:p w:rsidR="005E41A2" w:rsidRDefault="005E41A2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begin"/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instrText xml:space="preserve"> </w:instrText>
      </w:r>
      <w:r>
        <w:rPr>
          <w:rFonts w:ascii="Calibri" w:eastAsia="Calibri" w:hAnsi="Calibri" w:cs="David" w:hint="cs"/>
          <w:b/>
          <w:bCs/>
          <w:sz w:val="22"/>
          <w:szCs w:val="22"/>
          <w:u w:val="single"/>
        </w:rPr>
        <w:instrText>TITLE   \* MERGEFORMAT</w:instrText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instrText xml:space="preserve"> </w:instrText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separate"/>
      </w:r>
      <w:r w:rsidR="00DC2D78"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t xml:space="preserve">פרוטוקול ועדת השקעות לקראת שנת 2019 במסגרת פגישות לקראת השנה  אלומות </w:t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end"/>
      </w:r>
    </w:p>
    <w:p w:rsidR="0096230F" w:rsidRDefault="0096230F" w:rsidP="00F04848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722DC2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נוכחים: </w:t>
      </w:r>
      <w:r w:rsidR="00F04848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אלומות קובי </w:t>
      </w:r>
      <w:proofErr w:type="spellStart"/>
      <w:r w:rsidR="00F04848">
        <w:rPr>
          <w:rFonts w:ascii="Calibri" w:eastAsia="Calibri" w:hAnsi="Calibri" w:cs="David" w:hint="cs"/>
          <w:b/>
          <w:bCs/>
          <w:sz w:val="22"/>
          <w:szCs w:val="22"/>
          <w:rtl/>
        </w:rPr>
        <w:t>נימקובסקי</w:t>
      </w:r>
      <w:proofErr w:type="spellEnd"/>
      <w:r w:rsidR="00F04848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, שחר צביר. </w:t>
      </w:r>
    </w:p>
    <w:p w:rsidR="00F04848" w:rsidRDefault="00F04848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>
        <w:rPr>
          <w:rFonts w:ascii="Calibri" w:eastAsia="Calibri" w:hAnsi="Calibri" w:cs="David" w:hint="cs"/>
          <w:b/>
          <w:bCs/>
          <w:sz w:val="22"/>
          <w:szCs w:val="22"/>
          <w:rtl/>
        </w:rPr>
        <w:t>רוח ניסים דוידוב, רוחי, חיה, אריק</w:t>
      </w:r>
    </w:p>
    <w:p w:rsidR="0096230F" w:rsidRPr="00722DC2" w:rsidRDefault="0096230F" w:rsidP="00DD2352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722DC2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תאריך: </w: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begin"/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</w:rPr>
        <w:instrText>CREATEDATE  \@ "d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  <w:rtl/>
        </w:rPr>
        <w:instrText xml:space="preserve"> ב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</w:rPr>
        <w:instrText>MMMM yyyy" \h  \* MERGEFORMAT</w:instrTex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separate"/>
      </w:r>
      <w:r w:rsidR="00DC2D78">
        <w:rPr>
          <w:rFonts w:ascii="Calibri" w:eastAsia="Calibri" w:hAnsi="Calibri" w:cs="David"/>
          <w:b/>
          <w:bCs/>
          <w:noProof/>
          <w:sz w:val="22"/>
          <w:szCs w:val="22"/>
          <w:rtl/>
        </w:rPr>
        <w:t>‏כ"ו בטבת תשע"ט</w: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end"/>
      </w:r>
      <w:r w:rsidR="00DD2352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, </w: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begin"/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</w:rPr>
        <w:instrText>CREATEDATE  \@ "d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  <w:rtl/>
        </w:rPr>
        <w:instrText xml:space="preserve"> ב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</w:rPr>
        <w:instrText>MMMM yyyy"  \* MERGEFORMAT</w:instrTex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separate"/>
      </w:r>
      <w:r w:rsidR="00DC2D78">
        <w:rPr>
          <w:rFonts w:ascii="Calibri" w:eastAsia="Calibri" w:hAnsi="Calibri" w:cs="David"/>
          <w:b/>
          <w:bCs/>
          <w:noProof/>
          <w:sz w:val="22"/>
          <w:szCs w:val="22"/>
          <w:rtl/>
        </w:rPr>
        <w:t>‏3 בינואר 2019</w: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end"/>
      </w:r>
    </w:p>
    <w:p w:rsidR="0096230F" w:rsidRPr="0096230F" w:rsidRDefault="00422DAF" w:rsidP="0096230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  <w:r>
        <w:rPr>
          <w:rFonts w:ascii="Calibri" w:eastAsia="Calibri" w:hAnsi="Calibri" w:cs="David" w:hint="cs"/>
          <w:sz w:val="22"/>
          <w:szCs w:val="22"/>
          <w:rtl/>
        </w:rPr>
        <w:t xml:space="preserve">סימוכין - </w:t>
      </w:r>
      <w:r>
        <w:rPr>
          <w:rFonts w:ascii="Calibri" w:eastAsia="Calibri" w:hAnsi="Calibri" w:cs="David"/>
          <w:sz w:val="22"/>
          <w:szCs w:val="22"/>
          <w:rtl/>
        </w:rPr>
        <w:fldChar w:fldCharType="begin"/>
      </w:r>
      <w:r>
        <w:rPr>
          <w:rFonts w:ascii="Calibri" w:eastAsia="Calibri" w:hAnsi="Calibri" w:cs="David"/>
          <w:sz w:val="22"/>
          <w:szCs w:val="22"/>
          <w:rtl/>
        </w:rPr>
        <w:instrText xml:space="preserve"> </w:instrText>
      </w:r>
      <w:r>
        <w:rPr>
          <w:rFonts w:ascii="Calibri" w:eastAsia="Calibri" w:hAnsi="Calibri" w:cs="David" w:hint="cs"/>
          <w:sz w:val="22"/>
          <w:szCs w:val="22"/>
        </w:rPr>
        <w:instrText>FILENAME   \* MERGEFORMAT</w:instrText>
      </w:r>
      <w:r>
        <w:rPr>
          <w:rFonts w:ascii="Calibri" w:eastAsia="Calibri" w:hAnsi="Calibri" w:cs="David"/>
          <w:sz w:val="22"/>
          <w:szCs w:val="22"/>
          <w:rtl/>
        </w:rPr>
        <w:instrText xml:space="preserve"> </w:instrText>
      </w:r>
      <w:r>
        <w:rPr>
          <w:rFonts w:ascii="Calibri" w:eastAsia="Calibri" w:hAnsi="Calibri" w:cs="David"/>
          <w:sz w:val="22"/>
          <w:szCs w:val="22"/>
          <w:rtl/>
        </w:rPr>
        <w:fldChar w:fldCharType="separate"/>
      </w:r>
      <w:r w:rsidR="00DC2D78">
        <w:rPr>
          <w:rFonts w:ascii="Calibri" w:eastAsia="Calibri" w:hAnsi="Calibri" w:cs="David"/>
          <w:noProof/>
          <w:sz w:val="22"/>
          <w:szCs w:val="22"/>
          <w:rtl/>
        </w:rPr>
        <w:t>173865</w:t>
      </w:r>
      <w:r>
        <w:rPr>
          <w:rFonts w:ascii="Calibri" w:eastAsia="Calibri" w:hAnsi="Calibri" w:cs="David"/>
          <w:sz w:val="22"/>
          <w:szCs w:val="22"/>
          <w:rtl/>
        </w:rPr>
        <w:fldChar w:fldCharType="end"/>
      </w:r>
    </w:p>
    <w:p w:rsidR="0096230F" w:rsidRPr="00722DC2" w:rsidRDefault="0096230F" w:rsidP="0096230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</w:p>
    <w:p w:rsidR="0096230F" w:rsidRPr="00722DC2" w:rsidRDefault="0096230F" w:rsidP="0096230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</w:p>
    <w:p w:rsidR="0096230F" w:rsidRPr="00722DC2" w:rsidRDefault="0096230F" w:rsidP="0096230F">
      <w:pPr>
        <w:spacing w:after="160" w:line="259" w:lineRule="auto"/>
        <w:jc w:val="right"/>
        <w:rPr>
          <w:rFonts w:ascii="Calibri" w:eastAsia="Calibri" w:hAnsi="Calibri" w:cs="David"/>
          <w:b/>
          <w:bCs/>
          <w:rtl/>
        </w:rPr>
      </w:pPr>
      <w:proofErr w:type="spellStart"/>
      <w:r w:rsidRPr="00722DC2">
        <w:rPr>
          <w:rFonts w:ascii="Calibri" w:eastAsia="Calibri" w:hAnsi="Calibri" w:cs="David" w:hint="cs"/>
          <w:b/>
          <w:bCs/>
          <w:rtl/>
        </w:rPr>
        <w:t>רשמ</w:t>
      </w:r>
      <w:proofErr w:type="spellEnd"/>
      <w:r w:rsidRPr="00722DC2">
        <w:rPr>
          <w:rFonts w:ascii="Calibri" w:eastAsia="Calibri" w:hAnsi="Calibri" w:cs="David" w:hint="cs"/>
          <w:b/>
          <w:bCs/>
          <w:rtl/>
        </w:rPr>
        <w:t xml:space="preserve">/ה: </w:t>
      </w:r>
    </w:p>
    <w:p w:rsidR="0096230F" w:rsidRPr="00722DC2" w:rsidRDefault="0096230F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722DC2">
        <w:rPr>
          <w:rFonts w:ascii="Calibri" w:eastAsia="Calibri" w:hAnsi="Calibri" w:cs="David" w:hint="cs"/>
          <w:b/>
          <w:bCs/>
          <w:sz w:val="22"/>
          <w:szCs w:val="22"/>
          <w:rtl/>
        </w:rPr>
        <w:t>רשימת משימות:</w:t>
      </w:r>
    </w:p>
    <w:tbl>
      <w:tblPr>
        <w:tblStyle w:val="4-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D201D" w:rsidRPr="007A49B5" w:rsidTr="00422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BD201D" w:rsidRPr="00AF3F1B" w:rsidRDefault="00BD201D" w:rsidP="00422DAF">
            <w:pPr>
              <w:jc w:val="center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  <w:p w:rsidR="007A49B5" w:rsidRPr="00AF3F1B" w:rsidRDefault="00422DAF" w:rsidP="00422DAF">
            <w:pPr>
              <w:jc w:val="center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נושא</w:t>
            </w:r>
          </w:p>
        </w:tc>
        <w:tc>
          <w:tcPr>
            <w:tcW w:w="2765" w:type="dxa"/>
            <w:vAlign w:val="bottom"/>
          </w:tcPr>
          <w:p w:rsidR="00BD201D" w:rsidRPr="00AF3F1B" w:rsidRDefault="00422DAF" w:rsidP="00422D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פרטים</w:t>
            </w:r>
          </w:p>
        </w:tc>
        <w:tc>
          <w:tcPr>
            <w:tcW w:w="2766" w:type="dxa"/>
            <w:vAlign w:val="bottom"/>
          </w:tcPr>
          <w:p w:rsidR="00BD201D" w:rsidRPr="00AF3F1B" w:rsidRDefault="00422DAF" w:rsidP="00422D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אחריות/לו"ז</w:t>
            </w:r>
          </w:p>
        </w:tc>
      </w:tr>
      <w:tr w:rsidR="00BD201D" w:rsidRPr="007A49B5" w:rsidTr="0042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BD201D" w:rsidRPr="00AF3F1B" w:rsidRDefault="00F04848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 xml:space="preserve">אלומות בית השקעות </w:t>
            </w:r>
          </w:p>
          <w:p w:rsidR="007A49B5" w:rsidRPr="00AF3F1B" w:rsidRDefault="007A49B5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2765" w:type="dxa"/>
            <w:vAlign w:val="bottom"/>
          </w:tcPr>
          <w:p w:rsidR="00BD201D" w:rsidRPr="00AF3F1B" w:rsidRDefault="00F04848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היקף כ 7 מיליארד </w:t>
            </w:r>
            <w:r>
              <w:rPr>
                <w:rFonts w:ascii="Bookman Old Style" w:hAnsi="Bookman Old Style" w:cs="David" w:hint="eastAsia"/>
                <w:sz w:val="22"/>
                <w:szCs w:val="22"/>
                <w:rtl/>
              </w:rPr>
              <w:t>₪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. בעלים קיבוצים מושבים וביטוח חקלאי. מכירים חוזר מנכל פנים. מדיניות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מח</w:t>
            </w:r>
            <w:r w:rsidR="00256F1E">
              <w:rPr>
                <w:rFonts w:ascii="Bookman Old Style" w:hAnsi="Bookman Old Style" w:cs="David" w:hint="cs"/>
                <w:sz w:val="22"/>
                <w:szCs w:val="22"/>
                <w:rtl/>
              </w:rPr>
              <w:t>"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מ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קצר. </w:t>
            </w:r>
          </w:p>
        </w:tc>
        <w:tc>
          <w:tcPr>
            <w:tcW w:w="2766" w:type="dxa"/>
            <w:vAlign w:val="bottom"/>
          </w:tcPr>
          <w:p w:rsidR="00BD201D" w:rsidRPr="00AF3F1B" w:rsidRDefault="00F04848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דמי הניהול: 0.2%</w:t>
            </w:r>
            <w:r w:rsidR="007A5FE8"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לשנה </w:t>
            </w:r>
            <w:r w:rsidR="00256F1E"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בנוסף לעלות קנייה ומכירה </w:t>
            </w:r>
          </w:p>
        </w:tc>
      </w:tr>
      <w:tr w:rsidR="00BD201D" w:rsidRPr="007A49B5" w:rsidTr="00422D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BD201D" w:rsidRPr="00AF3F1B" w:rsidRDefault="00BD201D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  <w:p w:rsidR="007A49B5" w:rsidRPr="00AF3F1B" w:rsidRDefault="007A49B5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2765" w:type="dxa"/>
            <w:vAlign w:val="bottom"/>
          </w:tcPr>
          <w:p w:rsidR="00BD201D" w:rsidRPr="00AF3F1B" w:rsidRDefault="00BD201D" w:rsidP="0042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</w:tc>
        <w:tc>
          <w:tcPr>
            <w:tcW w:w="2766" w:type="dxa"/>
            <w:vAlign w:val="bottom"/>
          </w:tcPr>
          <w:p w:rsidR="00BD201D" w:rsidRPr="00AF3F1B" w:rsidRDefault="00BD201D" w:rsidP="0042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</w:tc>
      </w:tr>
      <w:tr w:rsidR="00BD201D" w:rsidRPr="007A49B5" w:rsidTr="0042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BD201D" w:rsidRPr="00AF3F1B" w:rsidRDefault="00BD201D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  <w:p w:rsidR="007A49B5" w:rsidRPr="00AF3F1B" w:rsidRDefault="007A49B5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2765" w:type="dxa"/>
            <w:vAlign w:val="bottom"/>
          </w:tcPr>
          <w:p w:rsidR="00BD201D" w:rsidRPr="00AF3F1B" w:rsidRDefault="00BD201D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</w:tc>
        <w:tc>
          <w:tcPr>
            <w:tcW w:w="2766" w:type="dxa"/>
            <w:vAlign w:val="bottom"/>
          </w:tcPr>
          <w:p w:rsidR="00BD201D" w:rsidRPr="00AF3F1B" w:rsidRDefault="00BD201D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</w:tc>
      </w:tr>
    </w:tbl>
    <w:p w:rsidR="0096230F" w:rsidRPr="008F5EDE" w:rsidRDefault="0096230F" w:rsidP="0096230F">
      <w:pPr>
        <w:rPr>
          <w:rFonts w:ascii="Bookman Old Style" w:hAnsi="Bookman Old Style" w:cs="Guttman Adii-Light"/>
          <w:sz w:val="22"/>
          <w:szCs w:val="22"/>
          <w:rtl/>
        </w:rPr>
      </w:pPr>
    </w:p>
    <w:p w:rsidR="0096230F" w:rsidRPr="00AF3F1B" w:rsidRDefault="00422DAF" w:rsidP="0096230F">
      <w:pPr>
        <w:rPr>
          <w:rFonts w:ascii="Bookman Old Style" w:hAnsi="Bookman Old Style" w:cs="David"/>
          <w:sz w:val="22"/>
          <w:szCs w:val="22"/>
          <w:rtl/>
        </w:rPr>
      </w:pPr>
      <w:r>
        <w:rPr>
          <w:rFonts w:ascii="Bookman Old Style" w:hAnsi="Bookman Old Style" w:cs="David" w:hint="cs"/>
          <w:sz w:val="22"/>
          <w:szCs w:val="22"/>
          <w:rtl/>
        </w:rPr>
        <w:t>העתק: נוכחים, אלי</w:t>
      </w:r>
    </w:p>
    <w:p w:rsidR="0096230F" w:rsidRPr="00AF3F1B" w:rsidRDefault="0096230F" w:rsidP="0096230F">
      <w:pPr>
        <w:rPr>
          <w:rFonts w:ascii="Bookman Old Style" w:hAnsi="Bookman Old Style" w:cs="David"/>
          <w:sz w:val="22"/>
          <w:szCs w:val="22"/>
          <w:rtl/>
        </w:rPr>
      </w:pPr>
    </w:p>
    <w:p w:rsidR="00D82FA0" w:rsidRPr="00AF3F1B" w:rsidRDefault="00D82FA0" w:rsidP="00621A86">
      <w:pPr>
        <w:rPr>
          <w:rFonts w:ascii="Bookman Old Style" w:hAnsi="Bookman Old Style" w:cs="David"/>
          <w:sz w:val="22"/>
          <w:szCs w:val="22"/>
          <w:rtl/>
        </w:rPr>
      </w:pPr>
    </w:p>
    <w:sectPr w:rsidR="00D82FA0" w:rsidRPr="00AF3F1B" w:rsidSect="008F5EDE">
      <w:headerReference w:type="default" r:id="rId8"/>
      <w:footerReference w:type="default" r:id="rId9"/>
      <w:pgSz w:w="11906" w:h="16838"/>
      <w:pgMar w:top="1440" w:right="1800" w:bottom="1440" w:left="1800" w:header="720" w:footer="1361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47D" w:rsidRDefault="00C4647D">
      <w:r>
        <w:separator/>
      </w:r>
    </w:p>
  </w:endnote>
  <w:endnote w:type="continuationSeparator" w:id="0">
    <w:p w:rsidR="00C4647D" w:rsidRDefault="00C4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F48" w:rsidRDefault="00162F48" w:rsidP="00AF1249">
    <w:pPr>
      <w:pStyle w:val="a5"/>
      <w:rPr>
        <w:rFonts w:cs="David"/>
        <w:sz w:val="28"/>
        <w:szCs w:val="28"/>
        <w:rtl/>
      </w:rPr>
    </w:pPr>
  </w:p>
  <w:p w:rsidR="007C4049" w:rsidRDefault="00AF1249">
    <w:pPr>
      <w:pStyle w:val="a5"/>
      <w:rPr>
        <w:rtl/>
      </w:rPr>
    </w:pPr>
    <w:r>
      <w:rPr>
        <w:noProof/>
      </w:rPr>
      <w:drawing>
        <wp:inline distT="0" distB="0" distL="0" distR="0" wp14:anchorId="619B4823" wp14:editId="1D2B4D4B">
          <wp:extent cx="6412019" cy="1381125"/>
          <wp:effectExtent l="0" t="0" r="825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9390" cy="1406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47D" w:rsidRDefault="00C4647D">
      <w:r>
        <w:separator/>
      </w:r>
    </w:p>
  </w:footnote>
  <w:footnote w:type="continuationSeparator" w:id="0">
    <w:p w:rsidR="00C4647D" w:rsidRDefault="00C46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CE5" w:rsidRDefault="006556D6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9404F7D" wp14:editId="13365DE8">
          <wp:simplePos x="0" y="0"/>
          <wp:positionH relativeFrom="column">
            <wp:posOffset>1818005</wp:posOffset>
          </wp:positionH>
          <wp:positionV relativeFrom="paragraph">
            <wp:posOffset>9687</wp:posOffset>
          </wp:positionV>
          <wp:extent cx="1337310" cy="1337310"/>
          <wp:effectExtent l="0" t="0" r="0" b="0"/>
          <wp:wrapSquare wrapText="bothSides"/>
          <wp:docPr id="1" name="תמונה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310" cy="133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30CE5" w:rsidRDefault="00D30CE5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</w:p>
  <w:p w:rsidR="007C4049" w:rsidRPr="00D30CE5" w:rsidRDefault="00D30CE5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  <w:r w:rsidRPr="00D30CE5">
      <w:rPr>
        <w:rFonts w:cs="David" w:hint="cs"/>
        <w:sz w:val="22"/>
        <w:szCs w:val="22"/>
        <w:rtl/>
      </w:rPr>
      <w:t>ב"ה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03BD2"/>
    <w:multiLevelType w:val="hybridMultilevel"/>
    <w:tmpl w:val="4BAEA0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501F0"/>
    <w:multiLevelType w:val="hybridMultilevel"/>
    <w:tmpl w:val="2200CA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47D"/>
    <w:rsid w:val="000147CC"/>
    <w:rsid w:val="00015502"/>
    <w:rsid w:val="00027DF4"/>
    <w:rsid w:val="00041C93"/>
    <w:rsid w:val="00071C2D"/>
    <w:rsid w:val="000E1A30"/>
    <w:rsid w:val="00144ABF"/>
    <w:rsid w:val="00162F48"/>
    <w:rsid w:val="001678E2"/>
    <w:rsid w:val="00187B81"/>
    <w:rsid w:val="0019374D"/>
    <w:rsid w:val="001D51FA"/>
    <w:rsid w:val="001E783D"/>
    <w:rsid w:val="001F04CF"/>
    <w:rsid w:val="00205FA5"/>
    <w:rsid w:val="00256F1E"/>
    <w:rsid w:val="002919B3"/>
    <w:rsid w:val="002C330F"/>
    <w:rsid w:val="002E7F42"/>
    <w:rsid w:val="003041E6"/>
    <w:rsid w:val="00324913"/>
    <w:rsid w:val="0033621C"/>
    <w:rsid w:val="00342D2F"/>
    <w:rsid w:val="00371ED0"/>
    <w:rsid w:val="00386FC0"/>
    <w:rsid w:val="003A1E36"/>
    <w:rsid w:val="003C42CD"/>
    <w:rsid w:val="003C5092"/>
    <w:rsid w:val="003F65AF"/>
    <w:rsid w:val="00422DAF"/>
    <w:rsid w:val="00426E8A"/>
    <w:rsid w:val="004729A0"/>
    <w:rsid w:val="0047653D"/>
    <w:rsid w:val="00481488"/>
    <w:rsid w:val="0048210B"/>
    <w:rsid w:val="0048224A"/>
    <w:rsid w:val="004A2980"/>
    <w:rsid w:val="004B3924"/>
    <w:rsid w:val="004F5E18"/>
    <w:rsid w:val="005002C3"/>
    <w:rsid w:val="00500B89"/>
    <w:rsid w:val="00501E6C"/>
    <w:rsid w:val="00581309"/>
    <w:rsid w:val="005A25A1"/>
    <w:rsid w:val="005D620A"/>
    <w:rsid w:val="005E16D1"/>
    <w:rsid w:val="005E41A2"/>
    <w:rsid w:val="005E621B"/>
    <w:rsid w:val="00621A86"/>
    <w:rsid w:val="00630628"/>
    <w:rsid w:val="00631AB0"/>
    <w:rsid w:val="00632E9B"/>
    <w:rsid w:val="00635E03"/>
    <w:rsid w:val="006556D6"/>
    <w:rsid w:val="00671C57"/>
    <w:rsid w:val="007124FA"/>
    <w:rsid w:val="00725680"/>
    <w:rsid w:val="00730132"/>
    <w:rsid w:val="00745776"/>
    <w:rsid w:val="007A49B5"/>
    <w:rsid w:val="007A5FE8"/>
    <w:rsid w:val="007B014E"/>
    <w:rsid w:val="007C4049"/>
    <w:rsid w:val="007E254F"/>
    <w:rsid w:val="007F685C"/>
    <w:rsid w:val="008157E7"/>
    <w:rsid w:val="00846BEC"/>
    <w:rsid w:val="00852ED8"/>
    <w:rsid w:val="00875526"/>
    <w:rsid w:val="008833B0"/>
    <w:rsid w:val="008839C2"/>
    <w:rsid w:val="008A02FB"/>
    <w:rsid w:val="008B666C"/>
    <w:rsid w:val="008D11DC"/>
    <w:rsid w:val="008E6A98"/>
    <w:rsid w:val="008F0B46"/>
    <w:rsid w:val="008F1DB2"/>
    <w:rsid w:val="008F5EDE"/>
    <w:rsid w:val="00915C9F"/>
    <w:rsid w:val="0096230F"/>
    <w:rsid w:val="009B2165"/>
    <w:rsid w:val="009B5C54"/>
    <w:rsid w:val="009D1994"/>
    <w:rsid w:val="00A17FA9"/>
    <w:rsid w:val="00A26E35"/>
    <w:rsid w:val="00A4099C"/>
    <w:rsid w:val="00A63B9E"/>
    <w:rsid w:val="00A75A84"/>
    <w:rsid w:val="00AA0710"/>
    <w:rsid w:val="00AA3173"/>
    <w:rsid w:val="00AF1249"/>
    <w:rsid w:val="00AF3F1B"/>
    <w:rsid w:val="00AF7173"/>
    <w:rsid w:val="00B11030"/>
    <w:rsid w:val="00B16255"/>
    <w:rsid w:val="00B252D0"/>
    <w:rsid w:val="00B61379"/>
    <w:rsid w:val="00B66864"/>
    <w:rsid w:val="00B70575"/>
    <w:rsid w:val="00BC7130"/>
    <w:rsid w:val="00BD201D"/>
    <w:rsid w:val="00BD49BA"/>
    <w:rsid w:val="00C11C57"/>
    <w:rsid w:val="00C15285"/>
    <w:rsid w:val="00C21FF5"/>
    <w:rsid w:val="00C3285D"/>
    <w:rsid w:val="00C43A37"/>
    <w:rsid w:val="00C4647D"/>
    <w:rsid w:val="00C61DDA"/>
    <w:rsid w:val="00C65741"/>
    <w:rsid w:val="00C82F0F"/>
    <w:rsid w:val="00CA0D58"/>
    <w:rsid w:val="00CD00E7"/>
    <w:rsid w:val="00D30CE5"/>
    <w:rsid w:val="00D3512C"/>
    <w:rsid w:val="00D431B5"/>
    <w:rsid w:val="00D63D29"/>
    <w:rsid w:val="00D72B75"/>
    <w:rsid w:val="00D8185E"/>
    <w:rsid w:val="00D82FA0"/>
    <w:rsid w:val="00DC2D78"/>
    <w:rsid w:val="00DD2352"/>
    <w:rsid w:val="00E05BD2"/>
    <w:rsid w:val="00E1072A"/>
    <w:rsid w:val="00E27030"/>
    <w:rsid w:val="00E31DCE"/>
    <w:rsid w:val="00E36922"/>
    <w:rsid w:val="00E42428"/>
    <w:rsid w:val="00E540C2"/>
    <w:rsid w:val="00E56400"/>
    <w:rsid w:val="00E6266F"/>
    <w:rsid w:val="00E74660"/>
    <w:rsid w:val="00EB4D4C"/>
    <w:rsid w:val="00ED7016"/>
    <w:rsid w:val="00F03923"/>
    <w:rsid w:val="00F04848"/>
    <w:rsid w:val="00F05AD9"/>
    <w:rsid w:val="00F10EF5"/>
    <w:rsid w:val="00F21F04"/>
    <w:rsid w:val="00F26E75"/>
    <w:rsid w:val="00F62FA5"/>
    <w:rsid w:val="00F63416"/>
    <w:rsid w:val="00F7275C"/>
    <w:rsid w:val="00FA31EB"/>
    <w:rsid w:val="00FA7DE2"/>
    <w:rsid w:val="00FF3B53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22F6260-0CF3-4B10-B625-DAFB35D6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qFormat/>
    <w:pPr>
      <w:keepNext/>
      <w:outlineLvl w:val="0"/>
    </w:pPr>
    <w:rPr>
      <w:rFonts w:cs="Narkisim"/>
      <w:b/>
      <w:bCs/>
      <w:szCs w:val="36"/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Narkisim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header"/>
    <w:basedOn w:val="a"/>
    <w:rsid w:val="003A1E36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A1E36"/>
    <w:pPr>
      <w:tabs>
        <w:tab w:val="center" w:pos="4153"/>
        <w:tab w:val="right" w:pos="8306"/>
      </w:tabs>
    </w:pPr>
  </w:style>
  <w:style w:type="character" w:styleId="Hyperlink">
    <w:name w:val="Hyperlink"/>
    <w:rsid w:val="009B2165"/>
    <w:rPr>
      <w:color w:val="0000FF"/>
      <w:u w:val="single"/>
    </w:rPr>
  </w:style>
  <w:style w:type="paragraph" w:styleId="a6">
    <w:name w:val="Balloon Text"/>
    <w:basedOn w:val="a"/>
    <w:link w:val="a7"/>
    <w:rsid w:val="004A2980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rsid w:val="004A298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27030"/>
    <w:pPr>
      <w:ind w:left="720"/>
      <w:contextualSpacing/>
    </w:pPr>
  </w:style>
  <w:style w:type="table" w:styleId="a9">
    <w:name w:val="Table Grid"/>
    <w:basedOn w:val="a1"/>
    <w:rsid w:val="00BD2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3">
    <w:name w:val="Grid Table 4 Accent 3"/>
    <w:basedOn w:val="a1"/>
    <w:uiPriority w:val="49"/>
    <w:rsid w:val="00BD201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oreqdc01\global\templates\&#1500;&#1493;&#1490;&#1493;%20&#1505;&#1497;&#1499;&#1493;&#1501;%20&#1508;&#1490;&#1497;&#1513;&#1493;&#1514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83245-2890-4FAD-93AB-07E3252DF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סיכום פגישות חדש</Template>
  <TotalTime>0</TotalTime>
  <Pages>1</Pages>
  <Words>69</Words>
  <Characters>352</Characters>
  <Application>Microsoft Office Word</Application>
  <DocSecurity>0</DocSecurity>
  <Lines>40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פרוטוקול ועדת השקעות לקראת שנת 2019 במסגרת פגישות לקראת השנה  אלומות </vt:lpstr>
    </vt:vector>
  </TitlesOfParts>
  <Company>Microsoft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ועדת השקעות לקראת שנת 2019 במסגרת פגישות לקראת השנה  אלומות </dc:title>
  <dc:subject>ועדות המועצה</dc:subject>
  <dc:creator>arik</dc:creator>
  <cp:keywords/>
  <dc:description/>
  <cp:lastModifiedBy>אריק דאובה</cp:lastModifiedBy>
  <cp:revision>2</cp:revision>
  <cp:lastPrinted>2014-01-28T06:21:00Z</cp:lastPrinted>
  <dcterms:created xsi:type="dcterms:W3CDTF">2020-08-03T10:06:00Z</dcterms:created>
  <dcterms:modified xsi:type="dcterms:W3CDTF">2020-08-03T10:06:00Z</dcterms:modified>
</cp:coreProperties>
</file>