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96230F" w:rsidRPr="008F5EDE" w:rsidRDefault="0096230F" w:rsidP="0096230F">
      <w:pPr>
        <w:spacing w:line="360" w:lineRule="auto"/>
        <w:jc w:val="center"/>
        <w:rPr>
          <w:rFonts w:cs="David"/>
          <w:sz w:val="22"/>
          <w:szCs w:val="22"/>
          <w:rtl/>
        </w:rPr>
      </w:pPr>
      <w:r w:rsidRPr="008F5EDE">
        <w:rPr>
          <w:rFonts w:cs="David" w:hint="cs"/>
          <w:sz w:val="22"/>
          <w:szCs w:val="22"/>
          <w:rtl/>
        </w:rPr>
        <w:t xml:space="preserve">                                       </w:t>
      </w:r>
    </w:p>
    <w:p w:rsidR="0096230F" w:rsidRPr="00B66864" w:rsidRDefault="0096230F" w:rsidP="00B66864">
      <w:pPr>
        <w:spacing w:line="360" w:lineRule="auto"/>
        <w:jc w:val="center"/>
        <w:rPr>
          <w:rFonts w:cs="David"/>
          <w:sz w:val="22"/>
          <w:szCs w:val="22"/>
          <w:rtl/>
        </w:rPr>
      </w:pPr>
      <w:r w:rsidRPr="008F5EDE">
        <w:rPr>
          <w:rFonts w:cs="David" w:hint="cs"/>
          <w:sz w:val="22"/>
          <w:szCs w:val="22"/>
          <w:rtl/>
        </w:rPr>
        <w:t xml:space="preserve">                                            </w:t>
      </w:r>
    </w:p>
    <w:p w:rsidR="0096230F" w:rsidRPr="00722DC2" w:rsidRDefault="00730132" w:rsidP="00422DA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</w:p>
    <w:p w:rsidR="00962169" w:rsidRDefault="005E41A2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</w:pP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begin"/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instrText xml:space="preserve"> </w:instrText>
      </w:r>
      <w:r>
        <w:rPr>
          <w:rFonts w:ascii="Calibri" w:eastAsia="Calibri" w:hAnsi="Calibri" w:cs="David" w:hint="cs"/>
          <w:b/>
          <w:bCs/>
          <w:sz w:val="22"/>
          <w:szCs w:val="22"/>
          <w:u w:val="single"/>
        </w:rPr>
        <w:instrText>TITLE   \* MERGEFORMAT</w:instrTex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instrText xml:space="preserve"> </w:instrTex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separate"/>
      </w:r>
      <w:r w:rsidR="00962169"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t>ועדת השקעות 5.8.19</w:t>
      </w:r>
    </w:p>
    <w:p w:rsidR="005E41A2" w:rsidRDefault="005E41A2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end"/>
      </w:r>
    </w:p>
    <w:p w:rsidR="0096230F" w:rsidRDefault="0096230F" w:rsidP="00370E4C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נוכחים: </w:t>
      </w:r>
      <w:r w:rsidR="00370E4C">
        <w:rPr>
          <w:rFonts w:ascii="Calibri" w:eastAsia="Calibri" w:hAnsi="Calibri" w:cs="David" w:hint="cs"/>
          <w:b/>
          <w:bCs/>
          <w:sz w:val="22"/>
          <w:szCs w:val="22"/>
          <w:rtl/>
        </w:rPr>
        <w:t>ניסים דוידוב, רוחי, חיה, אריק</w:t>
      </w:r>
    </w:p>
    <w:p w:rsidR="0096230F" w:rsidRPr="00722DC2" w:rsidRDefault="0096230F" w:rsidP="00DD2352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תאריך: 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begin"/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CREATEDATE  \@ "d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  <w:rtl/>
        </w:rPr>
        <w:instrText xml:space="preserve"> ב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MMMM yyyy" \h  \* MERGEFORMAT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separate"/>
      </w:r>
      <w:r w:rsidR="00962169">
        <w:rPr>
          <w:rFonts w:ascii="Calibri" w:eastAsia="Calibri" w:hAnsi="Calibri" w:cs="David"/>
          <w:b/>
          <w:bCs/>
          <w:noProof/>
          <w:sz w:val="22"/>
          <w:szCs w:val="22"/>
          <w:rtl/>
        </w:rPr>
        <w:t>‏ד' באב תשע"ט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end"/>
      </w:r>
      <w:r w:rsidR="00DD235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, 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begin"/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CREATEDATE  \@ "d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  <w:rtl/>
        </w:rPr>
        <w:instrText xml:space="preserve"> ב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MMMM yyyy"  \* MERGEFORMAT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separate"/>
      </w:r>
      <w:r w:rsidR="00962169">
        <w:rPr>
          <w:rFonts w:ascii="Calibri" w:eastAsia="Calibri" w:hAnsi="Calibri" w:cs="David"/>
          <w:b/>
          <w:bCs/>
          <w:noProof/>
          <w:sz w:val="22"/>
          <w:szCs w:val="22"/>
          <w:rtl/>
        </w:rPr>
        <w:t>‏5 באוגוסט 2019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end"/>
      </w:r>
    </w:p>
    <w:p w:rsidR="0096230F" w:rsidRPr="0096230F" w:rsidRDefault="00422DAF" w:rsidP="0096230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  <w:r>
        <w:rPr>
          <w:rFonts w:ascii="Calibri" w:eastAsia="Calibri" w:hAnsi="Calibri" w:cs="David" w:hint="cs"/>
          <w:sz w:val="22"/>
          <w:szCs w:val="22"/>
          <w:rtl/>
        </w:rPr>
        <w:t xml:space="preserve">סימוכין - </w:t>
      </w:r>
      <w:r>
        <w:rPr>
          <w:rFonts w:ascii="Calibri" w:eastAsia="Calibri" w:hAnsi="Calibri" w:cs="David"/>
          <w:sz w:val="22"/>
          <w:szCs w:val="22"/>
          <w:rtl/>
        </w:rPr>
        <w:fldChar w:fldCharType="begin"/>
      </w:r>
      <w:r>
        <w:rPr>
          <w:rFonts w:ascii="Calibri" w:eastAsia="Calibri" w:hAnsi="Calibri" w:cs="David"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 w:hint="cs"/>
          <w:sz w:val="22"/>
          <w:szCs w:val="22"/>
        </w:rPr>
        <w:instrText>FILENAME   \* MERGEFORMAT</w:instrText>
      </w:r>
      <w:r>
        <w:rPr>
          <w:rFonts w:ascii="Calibri" w:eastAsia="Calibri" w:hAnsi="Calibri" w:cs="David"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/>
          <w:sz w:val="22"/>
          <w:szCs w:val="22"/>
          <w:rtl/>
        </w:rPr>
        <w:fldChar w:fldCharType="separate"/>
      </w:r>
      <w:r w:rsidR="00962169">
        <w:rPr>
          <w:rFonts w:ascii="Calibri" w:eastAsia="Calibri" w:hAnsi="Calibri" w:cs="David"/>
          <w:noProof/>
          <w:sz w:val="22"/>
          <w:szCs w:val="22"/>
          <w:rtl/>
        </w:rPr>
        <w:t>188492</w:t>
      </w:r>
      <w:r>
        <w:rPr>
          <w:rFonts w:ascii="Calibri" w:eastAsia="Calibri" w:hAnsi="Calibri" w:cs="David"/>
          <w:sz w:val="22"/>
          <w:szCs w:val="22"/>
          <w:rtl/>
        </w:rPr>
        <w:fldChar w:fldCharType="end"/>
      </w: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</w:p>
    <w:p w:rsidR="0096230F" w:rsidRPr="00722DC2" w:rsidRDefault="0096230F" w:rsidP="0096230F">
      <w:pPr>
        <w:spacing w:after="160" w:line="259" w:lineRule="auto"/>
        <w:jc w:val="right"/>
        <w:rPr>
          <w:rFonts w:ascii="Calibri" w:eastAsia="Calibri" w:hAnsi="Calibri" w:cs="David"/>
          <w:b/>
          <w:bCs/>
          <w:rtl/>
        </w:rPr>
      </w:pPr>
      <w:proofErr w:type="spellStart"/>
      <w:r w:rsidRPr="00722DC2">
        <w:rPr>
          <w:rFonts w:ascii="Calibri" w:eastAsia="Calibri" w:hAnsi="Calibri" w:cs="David" w:hint="cs"/>
          <w:b/>
          <w:bCs/>
          <w:rtl/>
        </w:rPr>
        <w:t>רשמ</w:t>
      </w:r>
      <w:proofErr w:type="spellEnd"/>
      <w:r w:rsidRPr="00722DC2">
        <w:rPr>
          <w:rFonts w:ascii="Calibri" w:eastAsia="Calibri" w:hAnsi="Calibri" w:cs="David" w:hint="cs"/>
          <w:b/>
          <w:bCs/>
          <w:rtl/>
        </w:rPr>
        <w:t xml:space="preserve">/ה: </w:t>
      </w:r>
      <w:r w:rsidR="00370E4C">
        <w:rPr>
          <w:rFonts w:ascii="Calibri" w:eastAsia="Calibri" w:hAnsi="Calibri" w:cs="David" w:hint="cs"/>
          <w:b/>
          <w:bCs/>
          <w:rtl/>
        </w:rPr>
        <w:t>אריק</w:t>
      </w: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>רשימת משימות:</w:t>
      </w:r>
    </w:p>
    <w:tbl>
      <w:tblPr>
        <w:tblStyle w:val="4-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D201D" w:rsidRPr="007A49B5" w:rsidTr="00422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BD201D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  <w:p w:rsidR="007A49B5" w:rsidRPr="00AF3F1B" w:rsidRDefault="00422DAF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נושא</w:t>
            </w:r>
          </w:p>
        </w:tc>
        <w:tc>
          <w:tcPr>
            <w:tcW w:w="2765" w:type="dxa"/>
            <w:vAlign w:val="bottom"/>
          </w:tcPr>
          <w:p w:rsidR="00BD201D" w:rsidRPr="00AF3F1B" w:rsidRDefault="00422DAF" w:rsidP="00422D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פרטים</w:t>
            </w:r>
          </w:p>
        </w:tc>
        <w:tc>
          <w:tcPr>
            <w:tcW w:w="2766" w:type="dxa"/>
            <w:vAlign w:val="bottom"/>
          </w:tcPr>
          <w:p w:rsidR="00BD201D" w:rsidRPr="00AF3F1B" w:rsidRDefault="00422DAF" w:rsidP="00422D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אחריות/לו"ז</w:t>
            </w:r>
          </w:p>
        </w:tc>
      </w:tr>
      <w:tr w:rsidR="00BD201D" w:rsidRPr="007A49B5" w:rsidTr="004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370E4C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עדכון ליום 31/7/2019</w:t>
            </w:r>
          </w:p>
          <w:p w:rsidR="007A49B5" w:rsidRPr="00AF3F1B" w:rsidRDefault="007A49B5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765" w:type="dxa"/>
            <w:vAlign w:val="bottom"/>
          </w:tcPr>
          <w:p w:rsidR="00BD201D" w:rsidRPr="00AF3F1B" w:rsidRDefault="00370E4C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ס"ה יתרה בהשקעות 28,746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אש"ח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. </w:t>
            </w:r>
          </w:p>
        </w:tc>
        <w:tc>
          <w:tcPr>
            <w:tcW w:w="2766" w:type="dxa"/>
            <w:vAlign w:val="bottom"/>
          </w:tcPr>
          <w:p w:rsidR="00BD201D" w:rsidRPr="00AF3F1B" w:rsidRDefault="00BD201D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</w:tr>
      <w:tr w:rsidR="00BD201D" w:rsidRPr="007A49B5" w:rsidTr="00422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370E4C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הלמן אל דובי</w:t>
            </w:r>
          </w:p>
          <w:p w:rsidR="007A49B5" w:rsidRPr="00AF3F1B" w:rsidRDefault="007A49B5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765" w:type="dxa"/>
            <w:vAlign w:val="bottom"/>
          </w:tcPr>
          <w:p w:rsidR="00BD201D" w:rsidRPr="00AF3F1B" w:rsidRDefault="00370E4C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ישנו הפסד בחודש 7/2019 </w:t>
            </w:r>
          </w:p>
        </w:tc>
        <w:tc>
          <w:tcPr>
            <w:tcW w:w="2766" w:type="dxa"/>
            <w:vAlign w:val="bottom"/>
          </w:tcPr>
          <w:p w:rsidR="00BD201D" w:rsidRPr="00AF3F1B" w:rsidRDefault="00370E4C" w:rsidP="00256E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ס"ה לתקופה 1-7/2019 </w:t>
            </w:r>
            <w:r w:rsidR="00256EF3">
              <w:rPr>
                <w:rFonts w:ascii="Bookman Old Style" w:hAnsi="Bookman Old Style" w:cs="David" w:hint="cs"/>
                <w:sz w:val="22"/>
                <w:szCs w:val="22"/>
                <w:rtl/>
              </w:rPr>
              <w:t>3.73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%  רווח </w:t>
            </w:r>
            <w:r w:rsidR="00256EF3">
              <w:rPr>
                <w:rFonts w:ascii="Bookman Old Style" w:hAnsi="Bookman Old Style" w:cs="David" w:hint="cs"/>
                <w:sz w:val="22"/>
                <w:szCs w:val="22"/>
                <w:rtl/>
              </w:rPr>
              <w:t>224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אש"ח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לתקופה</w:t>
            </w:r>
          </w:p>
        </w:tc>
      </w:tr>
      <w:tr w:rsidR="00BD201D" w:rsidRPr="007A49B5" w:rsidTr="004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BD201D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  <w:p w:rsidR="007A49B5" w:rsidRPr="00AF3F1B" w:rsidRDefault="00370E4C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proofErr w:type="spellStart"/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אינפיניטי</w:t>
            </w:r>
            <w:proofErr w:type="spellEnd"/>
          </w:p>
        </w:tc>
        <w:tc>
          <w:tcPr>
            <w:tcW w:w="2765" w:type="dxa"/>
            <w:vAlign w:val="bottom"/>
          </w:tcPr>
          <w:p w:rsidR="00BD201D" w:rsidRPr="00AF3F1B" w:rsidRDefault="00370E4C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רווח 4.96%</w:t>
            </w:r>
          </w:p>
        </w:tc>
        <w:tc>
          <w:tcPr>
            <w:tcW w:w="2766" w:type="dxa"/>
            <w:vAlign w:val="bottom"/>
          </w:tcPr>
          <w:p w:rsidR="00BD201D" w:rsidRPr="00AF3F1B" w:rsidRDefault="00370E4C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רווח 297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אש"ח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לתקופה</w:t>
            </w:r>
          </w:p>
        </w:tc>
      </w:tr>
      <w:tr w:rsidR="00370E4C" w:rsidRPr="007A49B5" w:rsidTr="00422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370E4C" w:rsidRPr="00AF3F1B" w:rsidRDefault="00370E4C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הראל</w:t>
            </w:r>
          </w:p>
        </w:tc>
        <w:tc>
          <w:tcPr>
            <w:tcW w:w="2765" w:type="dxa"/>
            <w:vAlign w:val="bottom"/>
          </w:tcPr>
          <w:p w:rsidR="00370E4C" w:rsidRDefault="00370E4C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 w:hint="cs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רווח 4.52% </w:t>
            </w:r>
          </w:p>
        </w:tc>
        <w:tc>
          <w:tcPr>
            <w:tcW w:w="2766" w:type="dxa"/>
            <w:vAlign w:val="bottom"/>
          </w:tcPr>
          <w:p w:rsidR="00370E4C" w:rsidRDefault="00256EF3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 w:hint="cs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רווח 271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אש"ח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לתקופה</w:t>
            </w:r>
          </w:p>
        </w:tc>
      </w:tr>
      <w:tr w:rsidR="00256EF3" w:rsidRPr="007A49B5" w:rsidTr="004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256EF3" w:rsidRDefault="00256EF3" w:rsidP="00422DAF">
            <w:pPr>
              <w:jc w:val="center"/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פסגות</w:t>
            </w:r>
          </w:p>
        </w:tc>
        <w:tc>
          <w:tcPr>
            <w:tcW w:w="2765" w:type="dxa"/>
            <w:vAlign w:val="bottom"/>
          </w:tcPr>
          <w:p w:rsidR="00256EF3" w:rsidRDefault="00256EF3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 w:hint="cs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רווח 4.39%</w:t>
            </w:r>
          </w:p>
        </w:tc>
        <w:tc>
          <w:tcPr>
            <w:tcW w:w="2766" w:type="dxa"/>
            <w:vAlign w:val="bottom"/>
          </w:tcPr>
          <w:p w:rsidR="00256EF3" w:rsidRDefault="00256EF3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 w:hint="cs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רווח 222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אש"ח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.</w:t>
            </w:r>
          </w:p>
        </w:tc>
      </w:tr>
      <w:tr w:rsidR="00256EF3" w:rsidRPr="007A49B5" w:rsidTr="00422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256EF3" w:rsidRDefault="00256EF3" w:rsidP="00422DAF">
            <w:pPr>
              <w:jc w:val="center"/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פעילים</w:t>
            </w:r>
          </w:p>
        </w:tc>
        <w:tc>
          <w:tcPr>
            <w:tcW w:w="2765" w:type="dxa"/>
            <w:vAlign w:val="bottom"/>
          </w:tcPr>
          <w:p w:rsidR="00256EF3" w:rsidRDefault="00256EF3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 w:hint="cs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עברו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לפאגי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66" w:type="dxa"/>
            <w:vAlign w:val="bottom"/>
          </w:tcPr>
          <w:p w:rsidR="00256EF3" w:rsidRDefault="00256EF3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 w:hint="cs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יתבצע ניתוח נפרד. </w:t>
            </w:r>
          </w:p>
        </w:tc>
      </w:tr>
      <w:tr w:rsidR="00F4450F" w:rsidRPr="007A49B5" w:rsidTr="004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F4450F" w:rsidRDefault="00F4450F" w:rsidP="00422DAF">
            <w:pPr>
              <w:jc w:val="center"/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סיכום</w:t>
            </w:r>
          </w:p>
        </w:tc>
        <w:tc>
          <w:tcPr>
            <w:tcW w:w="2765" w:type="dxa"/>
            <w:vAlign w:val="bottom"/>
          </w:tcPr>
          <w:p w:rsidR="00F4450F" w:rsidRDefault="00F4450F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 w:hint="cs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לבדוק את הלמן אל דובי מול אדריאן לגבי הביצועים הפחות טובים</w:t>
            </w:r>
          </w:p>
          <w:p w:rsidR="00F4450F" w:rsidRDefault="00F4450F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 w:hint="cs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לגבי פעילים- יש לבדוק שנכנסו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לפפעילות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ולעקוב</w:t>
            </w:r>
            <w:bookmarkStart w:id="0" w:name="_GoBack"/>
            <w:bookmarkEnd w:id="0"/>
          </w:p>
        </w:tc>
        <w:tc>
          <w:tcPr>
            <w:tcW w:w="2766" w:type="dxa"/>
            <w:vAlign w:val="bottom"/>
          </w:tcPr>
          <w:p w:rsidR="00F4450F" w:rsidRDefault="00F4450F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 w:hint="cs"/>
                <w:sz w:val="22"/>
                <w:szCs w:val="22"/>
                <w:rtl/>
              </w:rPr>
            </w:pPr>
          </w:p>
        </w:tc>
      </w:tr>
    </w:tbl>
    <w:p w:rsidR="0096230F" w:rsidRPr="008F5EDE" w:rsidRDefault="0096230F" w:rsidP="0096230F">
      <w:pPr>
        <w:rPr>
          <w:rFonts w:ascii="Bookman Old Style" w:hAnsi="Bookman Old Style" w:cs="Guttman Adii-Light"/>
          <w:sz w:val="22"/>
          <w:szCs w:val="22"/>
          <w:rtl/>
        </w:rPr>
      </w:pPr>
    </w:p>
    <w:p w:rsidR="0096230F" w:rsidRPr="00AF3F1B" w:rsidRDefault="00422DAF" w:rsidP="0096230F">
      <w:pPr>
        <w:rPr>
          <w:rFonts w:ascii="Bookman Old Style" w:hAnsi="Bookman Old Style" w:cs="David"/>
          <w:sz w:val="22"/>
          <w:szCs w:val="22"/>
          <w:rtl/>
        </w:rPr>
      </w:pPr>
      <w:r>
        <w:rPr>
          <w:rFonts w:ascii="Bookman Old Style" w:hAnsi="Bookman Old Style" w:cs="David" w:hint="cs"/>
          <w:sz w:val="22"/>
          <w:szCs w:val="22"/>
          <w:rtl/>
        </w:rPr>
        <w:t>העתק: נוכחים, אלי</w:t>
      </w:r>
    </w:p>
    <w:p w:rsidR="0096230F" w:rsidRPr="00AF3F1B" w:rsidRDefault="0096230F" w:rsidP="0096230F">
      <w:pPr>
        <w:rPr>
          <w:rFonts w:ascii="Bookman Old Style" w:hAnsi="Bookman Old Style" w:cs="David"/>
          <w:sz w:val="22"/>
          <w:szCs w:val="22"/>
          <w:rtl/>
        </w:rPr>
      </w:pPr>
    </w:p>
    <w:p w:rsidR="00D82FA0" w:rsidRPr="00AF3F1B" w:rsidRDefault="00D82FA0" w:rsidP="00621A86">
      <w:pPr>
        <w:rPr>
          <w:rFonts w:ascii="Bookman Old Style" w:hAnsi="Bookman Old Style" w:cs="David"/>
          <w:sz w:val="22"/>
          <w:szCs w:val="22"/>
          <w:rtl/>
        </w:rPr>
      </w:pPr>
    </w:p>
    <w:sectPr w:rsidR="00D82FA0" w:rsidRPr="00AF3F1B" w:rsidSect="008F5EDE">
      <w:headerReference w:type="default" r:id="rId8"/>
      <w:footerReference w:type="default" r:id="rId9"/>
      <w:pgSz w:w="11906" w:h="16838"/>
      <w:pgMar w:top="1440" w:right="1800" w:bottom="1440" w:left="1800" w:header="720" w:footer="1361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314" w:rsidRDefault="00AC1314">
      <w:r>
        <w:separator/>
      </w:r>
    </w:p>
  </w:endnote>
  <w:endnote w:type="continuationSeparator" w:id="0">
    <w:p w:rsidR="00AC1314" w:rsidRDefault="00AC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F48" w:rsidRDefault="00162F48" w:rsidP="00AF1249">
    <w:pPr>
      <w:pStyle w:val="a5"/>
      <w:rPr>
        <w:rFonts w:cs="David"/>
        <w:sz w:val="28"/>
        <w:szCs w:val="28"/>
        <w:rtl/>
      </w:rPr>
    </w:pPr>
  </w:p>
  <w:p w:rsidR="007C4049" w:rsidRDefault="00AF1249">
    <w:pPr>
      <w:pStyle w:val="a5"/>
      <w:rPr>
        <w:rtl/>
      </w:rPr>
    </w:pPr>
    <w:r>
      <w:rPr>
        <w:noProof/>
      </w:rPr>
      <w:drawing>
        <wp:inline distT="0" distB="0" distL="0" distR="0" wp14:anchorId="619B4823" wp14:editId="1D2B4D4B">
          <wp:extent cx="6412019" cy="1381125"/>
          <wp:effectExtent l="0" t="0" r="825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390" cy="1406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314" w:rsidRDefault="00AC1314">
      <w:r>
        <w:separator/>
      </w:r>
    </w:p>
  </w:footnote>
  <w:footnote w:type="continuationSeparator" w:id="0">
    <w:p w:rsidR="00AC1314" w:rsidRDefault="00AC1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CE5" w:rsidRDefault="006556D6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9404F7D" wp14:editId="13365DE8">
          <wp:simplePos x="0" y="0"/>
          <wp:positionH relativeFrom="column">
            <wp:posOffset>1818005</wp:posOffset>
          </wp:positionH>
          <wp:positionV relativeFrom="paragraph">
            <wp:posOffset>9687</wp:posOffset>
          </wp:positionV>
          <wp:extent cx="1337310" cy="1337310"/>
          <wp:effectExtent l="0" t="0" r="0" b="0"/>
          <wp:wrapSquare wrapText="bothSides"/>
          <wp:docPr id="1" name="תמונ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310" cy="133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0CE5" w:rsidRDefault="00D30CE5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</w:p>
  <w:p w:rsidR="007C4049" w:rsidRPr="00D30CE5" w:rsidRDefault="00D30CE5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  <w:r w:rsidRPr="00D30CE5">
      <w:rPr>
        <w:rFonts w:cs="David" w:hint="cs"/>
        <w:sz w:val="22"/>
        <w:szCs w:val="22"/>
        <w:rtl/>
      </w:rPr>
      <w:t>ב"ה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03BD2"/>
    <w:multiLevelType w:val="hybridMultilevel"/>
    <w:tmpl w:val="4BAEA0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501F0"/>
    <w:multiLevelType w:val="hybridMultilevel"/>
    <w:tmpl w:val="2200C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14"/>
    <w:rsid w:val="000147CC"/>
    <w:rsid w:val="00015502"/>
    <w:rsid w:val="00027DF4"/>
    <w:rsid w:val="00041C93"/>
    <w:rsid w:val="00071C2D"/>
    <w:rsid w:val="000E1A30"/>
    <w:rsid w:val="00144ABF"/>
    <w:rsid w:val="00162F48"/>
    <w:rsid w:val="001678E2"/>
    <w:rsid w:val="00187B81"/>
    <w:rsid w:val="0019374D"/>
    <w:rsid w:val="001D51FA"/>
    <w:rsid w:val="001E783D"/>
    <w:rsid w:val="001F04CF"/>
    <w:rsid w:val="00205FA5"/>
    <w:rsid w:val="00256EF3"/>
    <w:rsid w:val="002919B3"/>
    <w:rsid w:val="002C330F"/>
    <w:rsid w:val="002E7F42"/>
    <w:rsid w:val="003041E6"/>
    <w:rsid w:val="00324913"/>
    <w:rsid w:val="0033621C"/>
    <w:rsid w:val="00342D2F"/>
    <w:rsid w:val="00370E4C"/>
    <w:rsid w:val="00371ED0"/>
    <w:rsid w:val="00386FC0"/>
    <w:rsid w:val="003A1E36"/>
    <w:rsid w:val="003C42CD"/>
    <w:rsid w:val="003C5092"/>
    <w:rsid w:val="003F65AF"/>
    <w:rsid w:val="00422DAF"/>
    <w:rsid w:val="004729A0"/>
    <w:rsid w:val="0047653D"/>
    <w:rsid w:val="00481488"/>
    <w:rsid w:val="0048210B"/>
    <w:rsid w:val="0048224A"/>
    <w:rsid w:val="004A2980"/>
    <w:rsid w:val="004B3924"/>
    <w:rsid w:val="004F5E18"/>
    <w:rsid w:val="005002C3"/>
    <w:rsid w:val="00500B89"/>
    <w:rsid w:val="00501E6C"/>
    <w:rsid w:val="00581309"/>
    <w:rsid w:val="005A25A1"/>
    <w:rsid w:val="005D620A"/>
    <w:rsid w:val="005E16D1"/>
    <w:rsid w:val="005E41A2"/>
    <w:rsid w:val="005E621B"/>
    <w:rsid w:val="00621A86"/>
    <w:rsid w:val="00631AB0"/>
    <w:rsid w:val="00632E9B"/>
    <w:rsid w:val="00635E03"/>
    <w:rsid w:val="006556D6"/>
    <w:rsid w:val="00671C57"/>
    <w:rsid w:val="007124FA"/>
    <w:rsid w:val="00725680"/>
    <w:rsid w:val="00730132"/>
    <w:rsid w:val="00745776"/>
    <w:rsid w:val="007A49B5"/>
    <w:rsid w:val="007B014E"/>
    <w:rsid w:val="007C4049"/>
    <w:rsid w:val="007E254F"/>
    <w:rsid w:val="007F685C"/>
    <w:rsid w:val="008157E7"/>
    <w:rsid w:val="00846BEC"/>
    <w:rsid w:val="00852ED8"/>
    <w:rsid w:val="00875526"/>
    <w:rsid w:val="008833B0"/>
    <w:rsid w:val="008A02FB"/>
    <w:rsid w:val="008B666C"/>
    <w:rsid w:val="008D11DC"/>
    <w:rsid w:val="008E6A98"/>
    <w:rsid w:val="008F0B46"/>
    <w:rsid w:val="008F1DB2"/>
    <w:rsid w:val="008F5EDE"/>
    <w:rsid w:val="00915C9F"/>
    <w:rsid w:val="00962169"/>
    <w:rsid w:val="0096230F"/>
    <w:rsid w:val="009B2165"/>
    <w:rsid w:val="009B5C54"/>
    <w:rsid w:val="009D1994"/>
    <w:rsid w:val="00A17FA9"/>
    <w:rsid w:val="00A26E35"/>
    <w:rsid w:val="00A4099C"/>
    <w:rsid w:val="00A63B9E"/>
    <w:rsid w:val="00A75A84"/>
    <w:rsid w:val="00AA0710"/>
    <w:rsid w:val="00AA3173"/>
    <w:rsid w:val="00AC1314"/>
    <w:rsid w:val="00AF1249"/>
    <w:rsid w:val="00AF3F1B"/>
    <w:rsid w:val="00AF7173"/>
    <w:rsid w:val="00B11030"/>
    <w:rsid w:val="00B16255"/>
    <w:rsid w:val="00B252D0"/>
    <w:rsid w:val="00B61379"/>
    <w:rsid w:val="00B66864"/>
    <w:rsid w:val="00B70575"/>
    <w:rsid w:val="00BC7130"/>
    <w:rsid w:val="00BD201D"/>
    <w:rsid w:val="00BD49BA"/>
    <w:rsid w:val="00C11C57"/>
    <w:rsid w:val="00C15285"/>
    <w:rsid w:val="00C21FF5"/>
    <w:rsid w:val="00C3285D"/>
    <w:rsid w:val="00C43A37"/>
    <w:rsid w:val="00C61DDA"/>
    <w:rsid w:val="00C65741"/>
    <w:rsid w:val="00C82F0F"/>
    <w:rsid w:val="00CA0D58"/>
    <w:rsid w:val="00CD00E7"/>
    <w:rsid w:val="00D30CE5"/>
    <w:rsid w:val="00D3512C"/>
    <w:rsid w:val="00D431B5"/>
    <w:rsid w:val="00D63D29"/>
    <w:rsid w:val="00D72B75"/>
    <w:rsid w:val="00D8185E"/>
    <w:rsid w:val="00D82FA0"/>
    <w:rsid w:val="00DD2352"/>
    <w:rsid w:val="00E05BD2"/>
    <w:rsid w:val="00E1072A"/>
    <w:rsid w:val="00E27030"/>
    <w:rsid w:val="00E31DCE"/>
    <w:rsid w:val="00E36922"/>
    <w:rsid w:val="00E42428"/>
    <w:rsid w:val="00E540C2"/>
    <w:rsid w:val="00E56400"/>
    <w:rsid w:val="00E6266F"/>
    <w:rsid w:val="00E74660"/>
    <w:rsid w:val="00EB4D4C"/>
    <w:rsid w:val="00ED7016"/>
    <w:rsid w:val="00F03923"/>
    <w:rsid w:val="00F05AD9"/>
    <w:rsid w:val="00F10EF5"/>
    <w:rsid w:val="00F21F04"/>
    <w:rsid w:val="00F26E75"/>
    <w:rsid w:val="00F4450F"/>
    <w:rsid w:val="00F62FA5"/>
    <w:rsid w:val="00F63416"/>
    <w:rsid w:val="00F7275C"/>
    <w:rsid w:val="00FA31EB"/>
    <w:rsid w:val="00FA7DE2"/>
    <w:rsid w:val="00FF3B53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9F8938D-D443-4EA5-A431-FF06C972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qFormat/>
    <w:pPr>
      <w:keepNext/>
      <w:outlineLvl w:val="0"/>
    </w:pPr>
    <w:rPr>
      <w:rFonts w:cs="Narkisim"/>
      <w:b/>
      <w:bCs/>
      <w:szCs w:val="36"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Narkisim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header"/>
    <w:basedOn w:val="a"/>
    <w:rsid w:val="003A1E3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A1E36"/>
    <w:pPr>
      <w:tabs>
        <w:tab w:val="center" w:pos="4153"/>
        <w:tab w:val="right" w:pos="8306"/>
      </w:tabs>
    </w:pPr>
  </w:style>
  <w:style w:type="character" w:styleId="Hyperlink">
    <w:name w:val="Hyperlink"/>
    <w:rsid w:val="009B2165"/>
    <w:rPr>
      <w:color w:val="0000FF"/>
      <w:u w:val="single"/>
    </w:rPr>
  </w:style>
  <w:style w:type="paragraph" w:styleId="a6">
    <w:name w:val="Balloon Text"/>
    <w:basedOn w:val="a"/>
    <w:link w:val="a7"/>
    <w:rsid w:val="004A2980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4A29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7030"/>
    <w:pPr>
      <w:ind w:left="720"/>
      <w:contextualSpacing/>
    </w:pPr>
  </w:style>
  <w:style w:type="table" w:styleId="a9">
    <w:name w:val="Table Grid"/>
    <w:basedOn w:val="a1"/>
    <w:rsid w:val="00BD2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Grid Table 4 Accent 3"/>
    <w:basedOn w:val="a1"/>
    <w:uiPriority w:val="49"/>
    <w:rsid w:val="00BD201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oreqdc01\global\templates\&#1500;&#1493;&#1490;&#1493;%20&#1505;&#1497;&#1499;&#1493;&#1501;%20&#1508;&#1490;&#1497;&#1513;&#1493;&#1514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F6984-1693-4A57-B978-DD82AE6EF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סיכום פגישות חדש</Template>
  <TotalTime>1</TotalTime>
  <Pages>1</Pages>
  <Words>97</Words>
  <Characters>756</Characters>
  <Application>Microsoft Office Word</Application>
  <DocSecurity>0</DocSecurity>
  <Lines>94</Lines>
  <Paragraphs>53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ועדת השקעות 5.8.19_x000d_
</vt:lpstr>
    </vt:vector>
  </TitlesOfParts>
  <Company>Microsoft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השקעות 5.8.19_x000d_
</dc:title>
  <dc:subject>ועדות המועצה</dc:subject>
  <dc:creator>arik</dc:creator>
  <cp:keywords/>
  <dc:description/>
  <cp:lastModifiedBy>אריק דאובה</cp:lastModifiedBy>
  <cp:revision>3</cp:revision>
  <cp:lastPrinted>2014-01-28T06:21:00Z</cp:lastPrinted>
  <dcterms:created xsi:type="dcterms:W3CDTF">2019-08-05T06:51:00Z</dcterms:created>
  <dcterms:modified xsi:type="dcterms:W3CDTF">2019-08-05T06:51:00Z</dcterms:modified>
</cp:coreProperties>
</file>